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:rsidR="0071054B" w:rsidRDefault="00AD405F" w:rsidP="0071054B">
      <w:pPr>
        <w:pStyle w:val="NoSpacing"/>
        <w:jc w:val="center"/>
        <w:rPr>
          <w:rFonts w:ascii="Garamond" w:hAnsi="Garamond"/>
          <w:b/>
          <w:sz w:val="26"/>
          <w:szCs w:val="26"/>
          <w:u w:val="single"/>
        </w:rPr>
      </w:pPr>
      <w:r w:rsidRPr="000C64FB">
        <w:rPr>
          <w:rFonts w:ascii="Garamond" w:hAnsi="Garamond"/>
          <w:b/>
          <w:sz w:val="26"/>
          <w:szCs w:val="26"/>
          <w:u w:val="single"/>
        </w:rPr>
        <w:t xml:space="preserve">Holy Family Parish </w:t>
      </w:r>
      <w:r w:rsidR="002A73CC">
        <w:rPr>
          <w:rFonts w:ascii="Garamond" w:hAnsi="Garamond"/>
          <w:b/>
          <w:sz w:val="26"/>
          <w:szCs w:val="26"/>
          <w:u w:val="single"/>
        </w:rPr>
        <w:t xml:space="preserve">May </w:t>
      </w:r>
      <w:r w:rsidR="001E072F">
        <w:rPr>
          <w:rFonts w:ascii="Garamond" w:hAnsi="Garamond"/>
          <w:b/>
          <w:sz w:val="26"/>
          <w:szCs w:val="26"/>
          <w:u w:val="single"/>
        </w:rPr>
        <w:t>24</w:t>
      </w:r>
    </w:p>
    <w:p w:rsidR="000E7952" w:rsidRDefault="000E7952" w:rsidP="00280892">
      <w:pPr>
        <w:pStyle w:val="NoSpacing"/>
        <w:rPr>
          <w:rFonts w:ascii="Garamond" w:hAnsi="Garamond"/>
          <w:sz w:val="26"/>
          <w:szCs w:val="26"/>
        </w:rPr>
      </w:pPr>
    </w:p>
    <w:p w:rsidR="00822D69" w:rsidRPr="00A23B28" w:rsidRDefault="00822D69" w:rsidP="00280892">
      <w:pPr>
        <w:pStyle w:val="NoSpacing"/>
        <w:rPr>
          <w:rFonts w:ascii="Garamond" w:hAnsi="Garamond"/>
          <w:sz w:val="26"/>
          <w:szCs w:val="26"/>
        </w:rPr>
        <w:sectPr w:rsidR="00822D69" w:rsidRPr="00A23B28" w:rsidSect="000F3AAB">
          <w:pgSz w:w="12240" w:h="15840"/>
          <w:pgMar w:top="1080" w:right="720" w:bottom="720" w:left="907" w:header="720" w:footer="720" w:gutter="0"/>
          <w:pgBorders w:display="notFirstPage" w:offsetFrom="page">
            <w:top w:val="thinThickLargeGap" w:sz="24" w:space="24" w:color="auto"/>
            <w:left w:val="thinThickLargeGap" w:sz="24" w:space="24" w:color="auto"/>
            <w:bottom w:val="thickThinLargeGap" w:sz="24" w:space="24" w:color="auto"/>
            <w:right w:val="thickThinLargeGap" w:sz="24" w:space="24" w:color="auto"/>
          </w:pgBorders>
          <w:cols w:space="540"/>
          <w:docGrid w:linePitch="360"/>
        </w:sectPr>
      </w:pPr>
    </w:p>
    <w:p w:rsidR="00186960" w:rsidRDefault="00822D69" w:rsidP="00201573">
      <w:pPr>
        <w:pStyle w:val="NoSpacing"/>
        <w:jc w:val="center"/>
        <w:rPr>
          <w:rFonts w:ascii="Garamond" w:hAnsi="Garamond"/>
          <w:b/>
          <w:i/>
          <w:sz w:val="24"/>
          <w:szCs w:val="24"/>
        </w:rPr>
      </w:pPr>
      <w:r w:rsidRPr="00822D69">
        <w:rPr>
          <w:rFonts w:ascii="Garamond" w:hAnsi="Garamond"/>
          <w:b/>
          <w:i/>
          <w:sz w:val="24"/>
          <w:szCs w:val="24"/>
        </w:rPr>
        <w:lastRenderedPageBreak/>
        <w:t xml:space="preserve">The Parish office will be closed </w:t>
      </w:r>
      <w:r w:rsidR="0077480A">
        <w:rPr>
          <w:rFonts w:ascii="Garamond" w:hAnsi="Garamond"/>
          <w:b/>
          <w:i/>
          <w:sz w:val="24"/>
          <w:szCs w:val="24"/>
        </w:rPr>
        <w:t>Mon</w:t>
      </w:r>
      <w:r w:rsidRPr="00822D69">
        <w:rPr>
          <w:rFonts w:ascii="Garamond" w:hAnsi="Garamond"/>
          <w:b/>
          <w:i/>
          <w:sz w:val="24"/>
          <w:szCs w:val="24"/>
        </w:rPr>
        <w:t>day May 25</w:t>
      </w:r>
      <w:r w:rsidRPr="00822D69">
        <w:rPr>
          <w:rFonts w:ascii="Garamond" w:hAnsi="Garamond"/>
          <w:b/>
          <w:i/>
          <w:sz w:val="24"/>
          <w:szCs w:val="24"/>
          <w:vertAlign w:val="superscript"/>
        </w:rPr>
        <w:t>th</w:t>
      </w:r>
      <w:r w:rsidRPr="00822D69">
        <w:rPr>
          <w:rFonts w:ascii="Garamond" w:hAnsi="Garamond"/>
          <w:b/>
          <w:i/>
          <w:sz w:val="24"/>
          <w:szCs w:val="24"/>
        </w:rPr>
        <w:t>.</w:t>
      </w:r>
    </w:p>
    <w:p w:rsidR="00201573" w:rsidRDefault="00201573" w:rsidP="00186960">
      <w:pPr>
        <w:pStyle w:val="NoSpacing"/>
        <w:rPr>
          <w:rFonts w:ascii="Garamond" w:hAnsi="Garamond"/>
          <w:b/>
          <w:i/>
          <w:sz w:val="24"/>
          <w:szCs w:val="24"/>
        </w:rPr>
        <w:sectPr w:rsidR="00201573" w:rsidSect="00201573">
          <w:type w:val="continuous"/>
          <w:pgSz w:w="12240" w:h="15840"/>
          <w:pgMar w:top="1080" w:right="720" w:bottom="720" w:left="907" w:header="720" w:footer="720" w:gutter="0"/>
          <w:pgBorders w:display="notFirstPage" w:offsetFrom="page">
            <w:top w:val="thinThickLargeGap" w:sz="24" w:space="24" w:color="auto"/>
            <w:left w:val="thinThickLargeGap" w:sz="24" w:space="24" w:color="auto"/>
            <w:bottom w:val="thickThinLargeGap" w:sz="24" w:space="24" w:color="auto"/>
            <w:right w:val="thickThinLargeGap" w:sz="24" w:space="24" w:color="auto"/>
          </w:pgBorders>
          <w:cols w:space="540"/>
          <w:docGrid w:linePitch="360"/>
        </w:sectPr>
      </w:pPr>
    </w:p>
    <w:p w:rsidR="00EC3E9F" w:rsidRDefault="00EC3E9F" w:rsidP="00186960">
      <w:pPr>
        <w:pStyle w:val="NoSpacing"/>
        <w:rPr>
          <w:rFonts w:ascii="Garamond" w:hAnsi="Garamond"/>
          <w:b/>
          <w:sz w:val="24"/>
          <w:szCs w:val="24"/>
          <w:u w:val="single"/>
        </w:rPr>
      </w:pPr>
    </w:p>
    <w:p w:rsidR="00EC3E9F" w:rsidRDefault="00EC3E9F" w:rsidP="00186960">
      <w:pPr>
        <w:pStyle w:val="NoSpacing"/>
        <w:rPr>
          <w:rFonts w:ascii="Garamond" w:hAnsi="Garamond"/>
          <w:b/>
          <w:sz w:val="24"/>
          <w:szCs w:val="24"/>
          <w:u w:val="single"/>
        </w:rPr>
        <w:sectPr w:rsidR="00EC3E9F" w:rsidSect="00201573">
          <w:type w:val="continuous"/>
          <w:pgSz w:w="12240" w:h="15840"/>
          <w:pgMar w:top="1080" w:right="720" w:bottom="720" w:left="907" w:header="720" w:footer="720" w:gutter="0"/>
          <w:pgBorders w:display="notFirstPage" w:offsetFrom="page">
            <w:top w:val="thinThickLargeGap" w:sz="24" w:space="24" w:color="auto"/>
            <w:left w:val="thinThickLargeGap" w:sz="24" w:space="24" w:color="auto"/>
            <w:bottom w:val="thickThinLargeGap" w:sz="24" w:space="24" w:color="auto"/>
            <w:right w:val="thickThinLargeGap" w:sz="24" w:space="24" w:color="auto"/>
          </w:pgBorders>
          <w:cols w:num="2" w:space="540"/>
          <w:docGrid w:linePitch="360"/>
        </w:sectPr>
      </w:pPr>
    </w:p>
    <w:p w:rsidR="00752FEF" w:rsidRPr="000B3E55" w:rsidRDefault="00FB0B35" w:rsidP="00F8666A">
      <w:pPr>
        <w:pStyle w:val="NoSpacing"/>
        <w:jc w:val="center"/>
        <w:rPr>
          <w:rFonts w:ascii="Garamond" w:hAnsi="Garamond"/>
          <w:b/>
          <w:sz w:val="24"/>
          <w:szCs w:val="24"/>
          <w:u w:val="single"/>
        </w:rPr>
      </w:pPr>
      <w:r w:rsidRPr="000D0FB2">
        <w:rPr>
          <w:rFonts w:ascii="Garamond" w:hAnsi="Garamond"/>
          <w:b/>
          <w:sz w:val="24"/>
          <w:szCs w:val="24"/>
          <w:u w:val="single"/>
        </w:rPr>
        <w:lastRenderedPageBreak/>
        <w:t>Plant Project</w:t>
      </w:r>
    </w:p>
    <w:p w:rsidR="004A40ED" w:rsidRPr="00592F12" w:rsidRDefault="00592F12" w:rsidP="00A35FAC">
      <w:pPr>
        <w:pStyle w:val="NoSpacing"/>
        <w:jc w:val="center"/>
        <w:rPr>
          <w:rFonts w:ascii="Garamond" w:hAnsi="Garamond"/>
          <w:sz w:val="24"/>
          <w:szCs w:val="24"/>
          <w:u w:val="single"/>
        </w:rPr>
      </w:pPr>
      <w:r>
        <w:rPr>
          <w:rFonts w:ascii="Garamond" w:hAnsi="Garamond"/>
          <w:sz w:val="24"/>
          <w:szCs w:val="24"/>
        </w:rPr>
        <w:t>Rick will call if help is needed at the Plant Project this week.</w:t>
      </w:r>
    </w:p>
    <w:p w:rsidR="00A35FAC" w:rsidRDefault="00A35FAC" w:rsidP="00C64CB7">
      <w:pPr>
        <w:pStyle w:val="NoSpacing"/>
        <w:jc w:val="center"/>
        <w:rPr>
          <w:rFonts w:ascii="Garamond" w:hAnsi="Garamond"/>
          <w:b/>
          <w:sz w:val="24"/>
          <w:szCs w:val="24"/>
          <w:u w:val="single"/>
        </w:rPr>
        <w:sectPr w:rsidR="00A35FAC" w:rsidSect="00A35FAC">
          <w:type w:val="continuous"/>
          <w:pgSz w:w="12240" w:h="15840"/>
          <w:pgMar w:top="1080" w:right="720" w:bottom="720" w:left="907" w:header="720" w:footer="720" w:gutter="0"/>
          <w:pgBorders w:display="notFirstPage" w:offsetFrom="page">
            <w:top w:val="thinThickLargeGap" w:sz="24" w:space="24" w:color="auto"/>
            <w:left w:val="thinThickLargeGap" w:sz="24" w:space="24" w:color="auto"/>
            <w:bottom w:val="thickThinLargeGap" w:sz="24" w:space="24" w:color="auto"/>
            <w:right w:val="thickThinLargeGap" w:sz="24" w:space="24" w:color="auto"/>
          </w:pgBorders>
          <w:cols w:space="540"/>
          <w:docGrid w:linePitch="360"/>
        </w:sectPr>
      </w:pPr>
    </w:p>
    <w:p w:rsidR="008D6083" w:rsidRDefault="008D6083" w:rsidP="00C64CB7">
      <w:pPr>
        <w:pStyle w:val="NoSpacing"/>
        <w:jc w:val="center"/>
        <w:rPr>
          <w:rFonts w:ascii="Garamond" w:hAnsi="Garamond"/>
          <w:b/>
          <w:sz w:val="24"/>
          <w:szCs w:val="24"/>
          <w:u w:val="single"/>
        </w:rPr>
      </w:pPr>
    </w:p>
    <w:p w:rsidR="008D6083" w:rsidRDefault="008D6083" w:rsidP="00C64CB7">
      <w:pPr>
        <w:pStyle w:val="NoSpacing"/>
        <w:jc w:val="center"/>
        <w:rPr>
          <w:rFonts w:ascii="Garamond" w:hAnsi="Garamond"/>
          <w:sz w:val="24"/>
          <w:szCs w:val="24"/>
        </w:rPr>
      </w:pPr>
    </w:p>
    <w:p w:rsidR="00A35FAC" w:rsidRPr="008D6083" w:rsidRDefault="00A35FAC" w:rsidP="00C64CB7">
      <w:pPr>
        <w:pStyle w:val="NoSpacing"/>
        <w:jc w:val="center"/>
        <w:rPr>
          <w:rFonts w:ascii="Garamond" w:hAnsi="Garamond"/>
          <w:sz w:val="24"/>
          <w:szCs w:val="24"/>
        </w:rPr>
      </w:pPr>
    </w:p>
    <w:p w:rsidR="00A35FAC" w:rsidRDefault="00A35FAC" w:rsidP="00095482">
      <w:pPr>
        <w:pStyle w:val="NoSpacing"/>
        <w:jc w:val="center"/>
        <w:rPr>
          <w:rFonts w:ascii="Garamond" w:hAnsi="Garamond"/>
          <w:b/>
          <w:sz w:val="24"/>
          <w:szCs w:val="24"/>
          <w:u w:val="single"/>
        </w:rPr>
        <w:sectPr w:rsidR="00A35FAC" w:rsidSect="00503399">
          <w:type w:val="continuous"/>
          <w:pgSz w:w="12240" w:h="15840"/>
          <w:pgMar w:top="1080" w:right="720" w:bottom="720" w:left="907" w:header="720" w:footer="720" w:gutter="0"/>
          <w:pgBorders w:display="notFirstPage" w:offsetFrom="page">
            <w:top w:val="thinThickLargeGap" w:sz="24" w:space="24" w:color="auto"/>
            <w:left w:val="thinThickLargeGap" w:sz="24" w:space="24" w:color="auto"/>
            <w:bottom w:val="thickThinLargeGap" w:sz="24" w:space="24" w:color="auto"/>
            <w:right w:val="thickThinLargeGap" w:sz="24" w:space="24" w:color="auto"/>
          </w:pgBorders>
          <w:cols w:num="2" w:space="540"/>
          <w:docGrid w:linePitch="360"/>
        </w:sectPr>
      </w:pPr>
    </w:p>
    <w:p w:rsidR="007247C7" w:rsidRDefault="00A35FAC" w:rsidP="00095482">
      <w:pPr>
        <w:pStyle w:val="NoSpacing"/>
        <w:jc w:val="center"/>
        <w:rPr>
          <w:rFonts w:ascii="Garamond" w:hAnsi="Garamond"/>
          <w:b/>
          <w:sz w:val="24"/>
          <w:szCs w:val="24"/>
          <w:u w:val="single"/>
        </w:rPr>
      </w:pPr>
      <w:r>
        <w:rPr>
          <w:rFonts w:ascii="Garamond" w:hAnsi="Garamond"/>
          <w:b/>
          <w:sz w:val="24"/>
          <w:szCs w:val="24"/>
          <w:u w:val="single"/>
        </w:rPr>
        <w:lastRenderedPageBreak/>
        <w:t>D</w:t>
      </w:r>
      <w:r w:rsidR="00A23B28" w:rsidRPr="00A35FAC">
        <w:rPr>
          <w:rFonts w:ascii="Garamond" w:hAnsi="Garamond"/>
          <w:b/>
          <w:sz w:val="24"/>
          <w:szCs w:val="24"/>
          <w:u w:val="single"/>
        </w:rPr>
        <w:t>eadline approaching</w:t>
      </w:r>
    </w:p>
    <w:p w:rsidR="00A35FAC" w:rsidRDefault="00A23B28" w:rsidP="007247C7">
      <w:pPr>
        <w:pStyle w:val="NoSpacing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 xml:space="preserve">The parish pictorial will be printed the first week of June. The deadline is </w:t>
      </w:r>
      <w:r>
        <w:rPr>
          <w:rFonts w:ascii="Garamond" w:hAnsi="Garamond"/>
          <w:b/>
          <w:sz w:val="24"/>
          <w:szCs w:val="24"/>
          <w:u w:val="single"/>
        </w:rPr>
        <w:t xml:space="preserve">May </w:t>
      </w:r>
      <w:r w:rsidR="00D80212">
        <w:rPr>
          <w:rFonts w:ascii="Garamond" w:hAnsi="Garamond"/>
          <w:b/>
          <w:sz w:val="24"/>
          <w:szCs w:val="24"/>
          <w:u w:val="single"/>
        </w:rPr>
        <w:t>30</w:t>
      </w:r>
      <w:r w:rsidRPr="00A23B28">
        <w:rPr>
          <w:rFonts w:ascii="Garamond" w:hAnsi="Garamond"/>
          <w:b/>
          <w:sz w:val="24"/>
          <w:szCs w:val="24"/>
          <w:u w:val="single"/>
          <w:vertAlign w:val="superscript"/>
        </w:rPr>
        <w:t>th</w:t>
      </w:r>
      <w:r>
        <w:rPr>
          <w:rFonts w:ascii="Garamond" w:hAnsi="Garamond"/>
          <w:sz w:val="24"/>
          <w:szCs w:val="24"/>
        </w:rPr>
        <w:t xml:space="preserve"> if you would like your picture included.  Right now there is </w:t>
      </w:r>
      <w:r w:rsidRPr="002B7EA9">
        <w:rPr>
          <w:rFonts w:ascii="Garamond" w:hAnsi="Garamond"/>
          <w:sz w:val="24"/>
          <w:szCs w:val="24"/>
          <w:u w:val="single"/>
        </w:rPr>
        <w:t>only 50%</w:t>
      </w:r>
      <w:r>
        <w:rPr>
          <w:rFonts w:ascii="Garamond" w:hAnsi="Garamond"/>
          <w:sz w:val="24"/>
          <w:szCs w:val="24"/>
        </w:rPr>
        <w:t xml:space="preserve"> response from our parish!  </w:t>
      </w:r>
      <w:r w:rsidR="00AD350F" w:rsidRPr="000B3E55">
        <w:rPr>
          <w:rFonts w:ascii="Garamond" w:hAnsi="Garamond"/>
          <w:sz w:val="24"/>
          <w:szCs w:val="24"/>
        </w:rPr>
        <w:t xml:space="preserve">Any picture will suffice (selfie, Christmas card, professional, cell phone, </w:t>
      </w:r>
      <w:r w:rsidR="0081397D" w:rsidRPr="000B3E55">
        <w:rPr>
          <w:rFonts w:ascii="Garamond" w:hAnsi="Garamond"/>
          <w:sz w:val="24"/>
          <w:szCs w:val="24"/>
        </w:rPr>
        <w:t>etc.</w:t>
      </w:r>
      <w:r w:rsidR="00AD350F" w:rsidRPr="000B3E55">
        <w:rPr>
          <w:rFonts w:ascii="Garamond" w:hAnsi="Garamond"/>
          <w:sz w:val="24"/>
          <w:szCs w:val="24"/>
        </w:rPr>
        <w:t xml:space="preserve">). </w:t>
      </w:r>
      <w:r w:rsidR="00D80212">
        <w:rPr>
          <w:rFonts w:ascii="Garamond" w:hAnsi="Garamond"/>
          <w:sz w:val="24"/>
          <w:szCs w:val="24"/>
        </w:rPr>
        <w:t xml:space="preserve">Anne Klassen will be available after Saturday evening Masses on May 23 and </w:t>
      </w:r>
    </w:p>
    <w:p w:rsidR="0050741B" w:rsidRDefault="00D80212" w:rsidP="007247C7">
      <w:pPr>
        <w:pStyle w:val="NoSpacing"/>
        <w:rPr>
          <w:rFonts w:ascii="Garamond" w:hAnsi="Garamond"/>
          <w:sz w:val="24"/>
          <w:szCs w:val="24"/>
        </w:rPr>
      </w:pPr>
      <w:proofErr w:type="gramStart"/>
      <w:r>
        <w:rPr>
          <w:rFonts w:ascii="Garamond" w:hAnsi="Garamond"/>
          <w:sz w:val="24"/>
          <w:szCs w:val="24"/>
        </w:rPr>
        <w:t>May 30 if you need someone to take your picture.</w:t>
      </w:r>
      <w:proofErr w:type="gramEnd"/>
      <w:r>
        <w:rPr>
          <w:rFonts w:ascii="Garamond" w:hAnsi="Garamond"/>
          <w:sz w:val="24"/>
          <w:szCs w:val="24"/>
        </w:rPr>
        <w:t xml:space="preserve"> Otherwise p</w:t>
      </w:r>
      <w:r w:rsidR="00AD350F" w:rsidRPr="000B3E55">
        <w:rPr>
          <w:rFonts w:ascii="Garamond" w:hAnsi="Garamond"/>
          <w:sz w:val="24"/>
          <w:szCs w:val="24"/>
        </w:rPr>
        <w:t xml:space="preserve">lease forward your pictures to </w:t>
      </w:r>
      <w:hyperlink r:id="rId9" w:history="1">
        <w:r w:rsidR="00095482" w:rsidRPr="000B3E55">
          <w:rPr>
            <w:rStyle w:val="Hyperlink"/>
            <w:rFonts w:ascii="Garamond" w:hAnsi="Garamond"/>
            <w:sz w:val="24"/>
            <w:szCs w:val="24"/>
          </w:rPr>
          <w:t>parishpictorial2020@gmail.com</w:t>
        </w:r>
      </w:hyperlink>
      <w:r w:rsidR="00095482" w:rsidRPr="000B3E55">
        <w:rPr>
          <w:rFonts w:ascii="Garamond" w:hAnsi="Garamond"/>
          <w:sz w:val="24"/>
          <w:szCs w:val="24"/>
        </w:rPr>
        <w:t xml:space="preserve"> or text them t</w:t>
      </w:r>
      <w:r w:rsidR="008712AC" w:rsidRPr="000B3E55">
        <w:rPr>
          <w:rFonts w:ascii="Garamond" w:hAnsi="Garamond"/>
          <w:sz w:val="24"/>
          <w:szCs w:val="24"/>
        </w:rPr>
        <w:t xml:space="preserve">o Anne Klassen at 402-920-1392, </w:t>
      </w:r>
      <w:r w:rsidR="008D4A17" w:rsidRPr="00C36C55">
        <w:rPr>
          <w:rFonts w:ascii="Garamond" w:hAnsi="Garamond"/>
          <w:sz w:val="24"/>
          <w:szCs w:val="24"/>
          <w:u w:val="single"/>
        </w:rPr>
        <w:t>ASAP!</w:t>
      </w:r>
      <w:r w:rsidR="008D4A17">
        <w:rPr>
          <w:rFonts w:ascii="Garamond" w:hAnsi="Garamond"/>
          <w:sz w:val="24"/>
          <w:szCs w:val="24"/>
        </w:rPr>
        <w:t xml:space="preserve"> </w:t>
      </w:r>
      <w:r w:rsidR="00095482" w:rsidRPr="000B3E55">
        <w:rPr>
          <w:rFonts w:ascii="Garamond" w:hAnsi="Garamond"/>
          <w:sz w:val="24"/>
          <w:szCs w:val="24"/>
        </w:rPr>
        <w:t>Please also include the names of those pictured</w:t>
      </w:r>
      <w:r w:rsidR="00793863" w:rsidRPr="000B3E55">
        <w:rPr>
          <w:rFonts w:ascii="Garamond" w:hAnsi="Garamond"/>
          <w:sz w:val="24"/>
          <w:szCs w:val="24"/>
        </w:rPr>
        <w:t xml:space="preserve"> and the name of your parish</w:t>
      </w:r>
      <w:r w:rsidR="00095482" w:rsidRPr="000B3E55">
        <w:rPr>
          <w:rFonts w:ascii="Garamond" w:hAnsi="Garamond"/>
          <w:sz w:val="24"/>
          <w:szCs w:val="24"/>
        </w:rPr>
        <w:t>. Thank you for your cooperation.</w:t>
      </w:r>
    </w:p>
    <w:p w:rsidR="00201573" w:rsidRDefault="00201573" w:rsidP="00201573">
      <w:pPr>
        <w:pStyle w:val="NoSpacing"/>
        <w:rPr>
          <w:rFonts w:ascii="Garamond" w:hAnsi="Garamond"/>
          <w:sz w:val="24"/>
          <w:szCs w:val="24"/>
        </w:rPr>
      </w:pPr>
    </w:p>
    <w:p w:rsidR="00201573" w:rsidRDefault="00201573" w:rsidP="00201573">
      <w:pPr>
        <w:pStyle w:val="NoSpacing"/>
        <w:jc w:val="center"/>
        <w:rPr>
          <w:rFonts w:ascii="Garamond" w:hAnsi="Garamond"/>
          <w:b/>
          <w:sz w:val="24"/>
          <w:szCs w:val="24"/>
          <w:u w:val="single"/>
        </w:rPr>
      </w:pPr>
    </w:p>
    <w:p w:rsidR="00EC073D" w:rsidRPr="000B3E55" w:rsidRDefault="00EC073D" w:rsidP="00201573">
      <w:pPr>
        <w:pStyle w:val="NoSpacing"/>
        <w:jc w:val="center"/>
        <w:rPr>
          <w:rFonts w:ascii="Garamond" w:hAnsi="Garamond"/>
          <w:b/>
          <w:sz w:val="24"/>
          <w:szCs w:val="24"/>
          <w:u w:val="single"/>
        </w:rPr>
      </w:pPr>
      <w:r w:rsidRPr="000B3E55">
        <w:rPr>
          <w:rFonts w:ascii="Garamond" w:hAnsi="Garamond"/>
          <w:b/>
          <w:sz w:val="24"/>
          <w:szCs w:val="24"/>
          <w:u w:val="single"/>
        </w:rPr>
        <w:t>Bazaar</w:t>
      </w:r>
    </w:p>
    <w:p w:rsidR="00A23B28" w:rsidRDefault="00EC073D" w:rsidP="00A23B28">
      <w:pPr>
        <w:pStyle w:val="NoSpacing"/>
        <w:rPr>
          <w:rFonts w:ascii="Garamond" w:hAnsi="Garamond"/>
          <w:sz w:val="24"/>
          <w:szCs w:val="24"/>
        </w:rPr>
      </w:pPr>
      <w:r w:rsidRPr="000B3E55">
        <w:rPr>
          <w:rFonts w:ascii="Garamond" w:hAnsi="Garamond"/>
          <w:sz w:val="24"/>
          <w:szCs w:val="24"/>
        </w:rPr>
        <w:t>The Bazaar Committee will be making phone calls for the following few weeks for donations for the 2020 Bazaar.  Please contact Calvin Klassen (402-920-2122) or Jess Shanle (402-920-0529) if you have any questions.  Thank you!</w:t>
      </w:r>
      <w:bookmarkStart w:id="0" w:name="_GoBack"/>
      <w:bookmarkEnd w:id="0"/>
    </w:p>
    <w:p w:rsidR="0077480A" w:rsidRDefault="0077480A" w:rsidP="00544F96">
      <w:pPr>
        <w:pStyle w:val="NoSpacing"/>
        <w:rPr>
          <w:rFonts w:ascii="Garamond" w:hAnsi="Garamond"/>
          <w:sz w:val="24"/>
          <w:szCs w:val="24"/>
        </w:rPr>
      </w:pPr>
    </w:p>
    <w:p w:rsidR="001E072F" w:rsidRPr="001E072F" w:rsidRDefault="0077480A" w:rsidP="001E072F">
      <w:pPr>
        <w:pStyle w:val="NoSpacing"/>
        <w:jc w:val="center"/>
        <w:rPr>
          <w:rFonts w:ascii="Garamond" w:hAnsi="Garamond"/>
          <w:b/>
          <w:sz w:val="24"/>
          <w:szCs w:val="24"/>
          <w:u w:val="single"/>
        </w:rPr>
      </w:pPr>
      <w:r>
        <w:rPr>
          <w:rFonts w:ascii="Garamond" w:hAnsi="Garamond"/>
          <w:b/>
          <w:sz w:val="24"/>
          <w:szCs w:val="24"/>
          <w:u w:val="single"/>
        </w:rPr>
        <w:t>Memorial Day</w:t>
      </w:r>
    </w:p>
    <w:p w:rsidR="0077480A" w:rsidRDefault="0077480A" w:rsidP="0077480A">
      <w:pPr>
        <w:pStyle w:val="NoSpacing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 xml:space="preserve">Mass for Memorial Day will be at 6pm Monday evening.  </w:t>
      </w:r>
      <w:r w:rsidR="000D0FB2">
        <w:rPr>
          <w:rFonts w:ascii="Garamond" w:hAnsi="Garamond"/>
          <w:sz w:val="24"/>
          <w:szCs w:val="24"/>
        </w:rPr>
        <w:t>The Patriotic Rosary will be recited after the Mass.</w:t>
      </w:r>
    </w:p>
    <w:p w:rsidR="000D0FB2" w:rsidRDefault="000D0FB2" w:rsidP="0077480A">
      <w:pPr>
        <w:pStyle w:val="NoSpacing"/>
        <w:rPr>
          <w:rFonts w:ascii="Garamond" w:hAnsi="Garamond"/>
          <w:sz w:val="24"/>
          <w:szCs w:val="24"/>
        </w:rPr>
      </w:pPr>
    </w:p>
    <w:p w:rsidR="00166D3E" w:rsidRDefault="001E072F" w:rsidP="0077480A">
      <w:pPr>
        <w:pStyle w:val="NoSpacing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The traditional Memorial Day Cemetery services will be conducted followi</w:t>
      </w:r>
      <w:r w:rsidR="00166D3E">
        <w:rPr>
          <w:rFonts w:ascii="Garamond" w:hAnsi="Garamond"/>
          <w:sz w:val="24"/>
          <w:szCs w:val="24"/>
        </w:rPr>
        <w:t>ng the guidelines of the CDC, (maintain social distancing).</w:t>
      </w:r>
    </w:p>
    <w:p w:rsidR="001E072F" w:rsidRDefault="001E072F" w:rsidP="0077480A">
      <w:pPr>
        <w:pStyle w:val="NoSpacing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People are asked to meet at the cemeteries and stay in their vehicles for the reading of the names of our deceased veterans and wives followed by a 21 gun salute.</w:t>
      </w:r>
      <w:r w:rsidR="002F0286">
        <w:rPr>
          <w:rFonts w:ascii="Garamond" w:hAnsi="Garamond"/>
          <w:sz w:val="24"/>
          <w:szCs w:val="24"/>
        </w:rPr>
        <w:t xml:space="preserve">  Following is a ti</w:t>
      </w:r>
      <w:r w:rsidR="00166D3E">
        <w:rPr>
          <w:rFonts w:ascii="Garamond" w:hAnsi="Garamond"/>
          <w:sz w:val="24"/>
          <w:szCs w:val="24"/>
        </w:rPr>
        <w:t>metable for our area cemeteries:</w:t>
      </w:r>
    </w:p>
    <w:p w:rsidR="002F0286" w:rsidRDefault="002F0286" w:rsidP="0077480A">
      <w:pPr>
        <w:pStyle w:val="NoSpacing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9am: Holy Family Cemetery</w:t>
      </w:r>
    </w:p>
    <w:p w:rsidR="002F0286" w:rsidRDefault="002F0286" w:rsidP="0077480A">
      <w:pPr>
        <w:pStyle w:val="NoSpacing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10am: St Bernard Cemetery</w:t>
      </w:r>
    </w:p>
    <w:p w:rsidR="002F0286" w:rsidRPr="0077480A" w:rsidRDefault="002F0286" w:rsidP="0077480A">
      <w:pPr>
        <w:pStyle w:val="NoSpacing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11am: Cornlea Cemetery</w:t>
      </w:r>
    </w:p>
    <w:sectPr w:rsidR="002F0286" w:rsidRPr="0077480A" w:rsidSect="00A35FAC">
      <w:type w:val="continuous"/>
      <w:pgSz w:w="12240" w:h="15840"/>
      <w:pgMar w:top="1080" w:right="720" w:bottom="720" w:left="907" w:header="720" w:footer="720" w:gutter="0"/>
      <w:pgBorders w:display="notFirstPage" w:offsetFrom="page">
        <w:top w:val="thinThickLargeGap" w:sz="24" w:space="24" w:color="auto"/>
        <w:left w:val="thinThickLargeGap" w:sz="24" w:space="24" w:color="auto"/>
        <w:bottom w:val="thickThinLargeGap" w:sz="24" w:space="24" w:color="auto"/>
        <w:right w:val="thickThinLargeGap" w:sz="24" w:space="24" w:color="auto"/>
      </w:pgBorders>
      <w:cols w:space="54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4166B" w:rsidRDefault="00A4166B" w:rsidP="00B17991">
      <w:r>
        <w:separator/>
      </w:r>
    </w:p>
  </w:endnote>
  <w:endnote w:type="continuationSeparator" w:id="0">
    <w:p w:rsidR="00A4166B" w:rsidRDefault="00A4166B" w:rsidP="00B179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angal">
    <w:altName w:val="Gentium Basic"/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4166B" w:rsidRDefault="00A4166B" w:rsidP="00B17991">
      <w:r>
        <w:separator/>
      </w:r>
    </w:p>
  </w:footnote>
  <w:footnote w:type="continuationSeparator" w:id="0">
    <w:p w:rsidR="00A4166B" w:rsidRDefault="00A4166B" w:rsidP="00B1799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pStyle w:val="Heading2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pStyle w:val="Heading3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pStyle w:val="Heading4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pStyle w:val="Heading5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>
    <w:nsid w:val="00C656EC"/>
    <w:multiLevelType w:val="hybridMultilevel"/>
    <w:tmpl w:val="F65248EE"/>
    <w:lvl w:ilvl="0" w:tplc="04090001">
      <w:start w:val="402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5496C47"/>
    <w:multiLevelType w:val="hybridMultilevel"/>
    <w:tmpl w:val="61CE87E8"/>
    <w:lvl w:ilvl="0" w:tplc="802C7AEC">
      <w:start w:val="1"/>
      <w:numFmt w:val="bullet"/>
      <w:lvlText w:val="s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652154C"/>
    <w:multiLevelType w:val="hybridMultilevel"/>
    <w:tmpl w:val="7638D68E"/>
    <w:lvl w:ilvl="0" w:tplc="802C7AEC">
      <w:start w:val="1"/>
      <w:numFmt w:val="bullet"/>
      <w:lvlText w:val="s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76438B8"/>
    <w:multiLevelType w:val="hybridMultilevel"/>
    <w:tmpl w:val="DDD016A6"/>
    <w:lvl w:ilvl="0" w:tplc="743E0152">
      <w:numFmt w:val="bullet"/>
      <w:lvlText w:val="-"/>
      <w:lvlJc w:val="left"/>
      <w:pPr>
        <w:ind w:left="420" w:hanging="360"/>
      </w:pPr>
      <w:rPr>
        <w:rFonts w:ascii="Garamond" w:eastAsia="Times New Roman" w:hAnsi="Garamond" w:cs="Arial" w:hint="default"/>
      </w:rPr>
    </w:lvl>
    <w:lvl w:ilvl="1" w:tplc="040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5">
    <w:nsid w:val="119B23CA"/>
    <w:multiLevelType w:val="hybridMultilevel"/>
    <w:tmpl w:val="C2108B72"/>
    <w:lvl w:ilvl="0" w:tplc="864A3D94">
      <w:numFmt w:val="bullet"/>
      <w:lvlText w:val="-"/>
      <w:lvlJc w:val="left"/>
      <w:pPr>
        <w:ind w:left="720" w:hanging="360"/>
      </w:pPr>
      <w:rPr>
        <w:rFonts w:ascii="Garamond" w:eastAsia="Times New Roman" w:hAnsi="Garamond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52865E1"/>
    <w:multiLevelType w:val="hybridMultilevel"/>
    <w:tmpl w:val="26FE37F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7AC5D7B"/>
    <w:multiLevelType w:val="hybridMultilevel"/>
    <w:tmpl w:val="C7DE120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A683579"/>
    <w:multiLevelType w:val="hybridMultilevel"/>
    <w:tmpl w:val="3578C998"/>
    <w:lvl w:ilvl="0" w:tplc="0409000B">
      <w:start w:val="65"/>
      <w:numFmt w:val="bullet"/>
      <w:lvlText w:val=""/>
      <w:lvlJc w:val="left"/>
      <w:pPr>
        <w:ind w:left="720" w:hanging="360"/>
      </w:pPr>
      <w:rPr>
        <w:rFonts w:ascii="Wingdings" w:eastAsia="Times New Roman" w:hAnsi="Wingdings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C7B62A5"/>
    <w:multiLevelType w:val="hybridMultilevel"/>
    <w:tmpl w:val="C3DEB5C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F234856"/>
    <w:multiLevelType w:val="hybridMultilevel"/>
    <w:tmpl w:val="DD28CF4C"/>
    <w:lvl w:ilvl="0" w:tplc="0409000B">
      <w:start w:val="402"/>
      <w:numFmt w:val="bullet"/>
      <w:lvlText w:val=""/>
      <w:lvlJc w:val="left"/>
      <w:pPr>
        <w:ind w:left="360" w:hanging="360"/>
      </w:pPr>
      <w:rPr>
        <w:rFonts w:ascii="Wingdings" w:eastAsia="Times New Roman" w:hAnsi="Wingdings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>
    <w:nsid w:val="20FC251A"/>
    <w:multiLevelType w:val="hybridMultilevel"/>
    <w:tmpl w:val="92184692"/>
    <w:lvl w:ilvl="0" w:tplc="802C7AEC">
      <w:start w:val="1"/>
      <w:numFmt w:val="bullet"/>
      <w:lvlText w:val="s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48653FD"/>
    <w:multiLevelType w:val="hybridMultilevel"/>
    <w:tmpl w:val="8D6856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5DF2510"/>
    <w:multiLevelType w:val="hybridMultilevel"/>
    <w:tmpl w:val="285A576E"/>
    <w:lvl w:ilvl="0" w:tplc="802C7AEC">
      <w:start w:val="1"/>
      <w:numFmt w:val="bullet"/>
      <w:lvlText w:val="s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B5A5BA2"/>
    <w:multiLevelType w:val="hybridMultilevel"/>
    <w:tmpl w:val="2E70D68C"/>
    <w:lvl w:ilvl="0" w:tplc="802C7AEC">
      <w:start w:val="1"/>
      <w:numFmt w:val="bullet"/>
      <w:lvlText w:val="s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C1675FF"/>
    <w:multiLevelType w:val="hybridMultilevel"/>
    <w:tmpl w:val="B298256A"/>
    <w:lvl w:ilvl="0" w:tplc="5F3C1E60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>
    <w:nsid w:val="37753723"/>
    <w:multiLevelType w:val="hybridMultilevel"/>
    <w:tmpl w:val="D1B6D444"/>
    <w:lvl w:ilvl="0" w:tplc="802C7AEC">
      <w:start w:val="1"/>
      <w:numFmt w:val="bullet"/>
      <w:lvlText w:val="s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0C63920"/>
    <w:multiLevelType w:val="hybridMultilevel"/>
    <w:tmpl w:val="CC8480A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65B413A"/>
    <w:multiLevelType w:val="hybridMultilevel"/>
    <w:tmpl w:val="17186028"/>
    <w:lvl w:ilvl="0" w:tplc="802C7AEC">
      <w:start w:val="1"/>
      <w:numFmt w:val="bullet"/>
      <w:lvlText w:val="s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77A4944"/>
    <w:multiLevelType w:val="hybridMultilevel"/>
    <w:tmpl w:val="6858738A"/>
    <w:lvl w:ilvl="0" w:tplc="802C7AEC">
      <w:start w:val="1"/>
      <w:numFmt w:val="bullet"/>
      <w:lvlText w:val="s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DD66377"/>
    <w:multiLevelType w:val="hybridMultilevel"/>
    <w:tmpl w:val="A6CA2CE0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FAA7E79"/>
    <w:multiLevelType w:val="hybridMultilevel"/>
    <w:tmpl w:val="82B284AE"/>
    <w:lvl w:ilvl="0" w:tplc="E15E7E42">
      <w:start w:val="1"/>
      <w:numFmt w:val="bullet"/>
      <w:lvlText w:val="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59DC283F"/>
    <w:multiLevelType w:val="hybridMultilevel"/>
    <w:tmpl w:val="6EC2644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5CE753AF"/>
    <w:multiLevelType w:val="hybridMultilevel"/>
    <w:tmpl w:val="E606208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68B52B60"/>
    <w:multiLevelType w:val="hybridMultilevel"/>
    <w:tmpl w:val="94560E7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710E6E67"/>
    <w:multiLevelType w:val="hybridMultilevel"/>
    <w:tmpl w:val="E50CB5BC"/>
    <w:lvl w:ilvl="0" w:tplc="04090001">
      <w:start w:val="402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71342ED7"/>
    <w:multiLevelType w:val="hybridMultilevel"/>
    <w:tmpl w:val="26FE37F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749E175B"/>
    <w:multiLevelType w:val="multilevel"/>
    <w:tmpl w:val="4B6CC7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7909241E"/>
    <w:multiLevelType w:val="hybridMultilevel"/>
    <w:tmpl w:val="776A97D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8"/>
  </w:num>
  <w:num w:numId="3">
    <w:abstractNumId w:val="10"/>
  </w:num>
  <w:num w:numId="4">
    <w:abstractNumId w:val="1"/>
  </w:num>
  <w:num w:numId="5">
    <w:abstractNumId w:val="25"/>
  </w:num>
  <w:num w:numId="6">
    <w:abstractNumId w:val="21"/>
  </w:num>
  <w:num w:numId="7">
    <w:abstractNumId w:val="22"/>
  </w:num>
  <w:num w:numId="8">
    <w:abstractNumId w:val="14"/>
  </w:num>
  <w:num w:numId="9">
    <w:abstractNumId w:val="13"/>
  </w:num>
  <w:num w:numId="10">
    <w:abstractNumId w:val="16"/>
  </w:num>
  <w:num w:numId="11">
    <w:abstractNumId w:val="3"/>
  </w:num>
  <w:num w:numId="12">
    <w:abstractNumId w:val="11"/>
  </w:num>
  <w:num w:numId="13">
    <w:abstractNumId w:val="18"/>
  </w:num>
  <w:num w:numId="14">
    <w:abstractNumId w:val="19"/>
  </w:num>
  <w:num w:numId="15">
    <w:abstractNumId w:val="2"/>
  </w:num>
  <w:num w:numId="16">
    <w:abstractNumId w:val="24"/>
  </w:num>
  <w:num w:numId="17">
    <w:abstractNumId w:val="20"/>
  </w:num>
  <w:num w:numId="18">
    <w:abstractNumId w:val="17"/>
  </w:num>
  <w:num w:numId="19">
    <w:abstractNumId w:val="26"/>
  </w:num>
  <w:num w:numId="20">
    <w:abstractNumId w:val="6"/>
  </w:num>
  <w:num w:numId="21">
    <w:abstractNumId w:val="28"/>
  </w:num>
  <w:num w:numId="22">
    <w:abstractNumId w:val="7"/>
  </w:num>
  <w:num w:numId="23">
    <w:abstractNumId w:val="23"/>
  </w:num>
  <w:num w:numId="24">
    <w:abstractNumId w:val="4"/>
  </w:num>
  <w:num w:numId="25">
    <w:abstractNumId w:val="12"/>
  </w:num>
  <w:num w:numId="26">
    <w:abstractNumId w:val="5"/>
  </w:num>
  <w:num w:numId="27">
    <w:abstractNumId w:val="9"/>
  </w:num>
  <w:num w:numId="28">
    <w:abstractNumId w:val="15"/>
  </w:num>
  <w:num w:numId="29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isplayBackgroundShape/>
  <w:embedSystemFonts/>
  <w:proofState w:spelling="clean" w:grammar="clean"/>
  <w:attachedTemplate r:id="rId1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hdrShapeDefaults>
    <o:shapedefaults v:ext="edit" spidmax="2049" style="mso-position-vertical-relative:line" fill="f" fillcolor="white" stroke="f">
      <v:fill color="white" on="f"/>
      <v:stroke on="f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3C2F"/>
    <w:rsid w:val="00000C10"/>
    <w:rsid w:val="00001A02"/>
    <w:rsid w:val="00001B8C"/>
    <w:rsid w:val="00001FFC"/>
    <w:rsid w:val="00002534"/>
    <w:rsid w:val="00002DBB"/>
    <w:rsid w:val="00003AE1"/>
    <w:rsid w:val="00003B57"/>
    <w:rsid w:val="00004008"/>
    <w:rsid w:val="000051F5"/>
    <w:rsid w:val="00005B35"/>
    <w:rsid w:val="00005EF3"/>
    <w:rsid w:val="000066C4"/>
    <w:rsid w:val="000069BA"/>
    <w:rsid w:val="000074C5"/>
    <w:rsid w:val="000100CD"/>
    <w:rsid w:val="000102BC"/>
    <w:rsid w:val="00010EFF"/>
    <w:rsid w:val="000113EA"/>
    <w:rsid w:val="00012234"/>
    <w:rsid w:val="00012919"/>
    <w:rsid w:val="00013C9E"/>
    <w:rsid w:val="00013ED2"/>
    <w:rsid w:val="00014620"/>
    <w:rsid w:val="00014B45"/>
    <w:rsid w:val="00014F1B"/>
    <w:rsid w:val="000162D9"/>
    <w:rsid w:val="00016447"/>
    <w:rsid w:val="00016A29"/>
    <w:rsid w:val="00017180"/>
    <w:rsid w:val="00017F4D"/>
    <w:rsid w:val="0002114B"/>
    <w:rsid w:val="000212C9"/>
    <w:rsid w:val="00021A0C"/>
    <w:rsid w:val="00021C39"/>
    <w:rsid w:val="00021D64"/>
    <w:rsid w:val="00022361"/>
    <w:rsid w:val="0002248C"/>
    <w:rsid w:val="0002269C"/>
    <w:rsid w:val="00022893"/>
    <w:rsid w:val="00022ACB"/>
    <w:rsid w:val="00024612"/>
    <w:rsid w:val="00024624"/>
    <w:rsid w:val="000247CD"/>
    <w:rsid w:val="00024CD9"/>
    <w:rsid w:val="000253BF"/>
    <w:rsid w:val="00025CEB"/>
    <w:rsid w:val="000263DD"/>
    <w:rsid w:val="00026ABE"/>
    <w:rsid w:val="00026E14"/>
    <w:rsid w:val="00026FE6"/>
    <w:rsid w:val="0002750A"/>
    <w:rsid w:val="00030395"/>
    <w:rsid w:val="00030FA2"/>
    <w:rsid w:val="00031604"/>
    <w:rsid w:val="000322B5"/>
    <w:rsid w:val="000343DC"/>
    <w:rsid w:val="00034B56"/>
    <w:rsid w:val="00035845"/>
    <w:rsid w:val="00035A12"/>
    <w:rsid w:val="00035ABA"/>
    <w:rsid w:val="00035B7E"/>
    <w:rsid w:val="00035F31"/>
    <w:rsid w:val="00036DF7"/>
    <w:rsid w:val="00036F84"/>
    <w:rsid w:val="00037043"/>
    <w:rsid w:val="000372DF"/>
    <w:rsid w:val="000378F0"/>
    <w:rsid w:val="0003793F"/>
    <w:rsid w:val="00037A6D"/>
    <w:rsid w:val="000403B4"/>
    <w:rsid w:val="000409D8"/>
    <w:rsid w:val="00040AED"/>
    <w:rsid w:val="00040B92"/>
    <w:rsid w:val="00040D8A"/>
    <w:rsid w:val="00041CF3"/>
    <w:rsid w:val="000425CA"/>
    <w:rsid w:val="00042D7E"/>
    <w:rsid w:val="0004338F"/>
    <w:rsid w:val="00043C07"/>
    <w:rsid w:val="00043D54"/>
    <w:rsid w:val="00044237"/>
    <w:rsid w:val="00044F30"/>
    <w:rsid w:val="000457BD"/>
    <w:rsid w:val="000457C3"/>
    <w:rsid w:val="00045CAF"/>
    <w:rsid w:val="00045DF6"/>
    <w:rsid w:val="000467AD"/>
    <w:rsid w:val="00046998"/>
    <w:rsid w:val="00046A95"/>
    <w:rsid w:val="00046D09"/>
    <w:rsid w:val="0004755A"/>
    <w:rsid w:val="00047899"/>
    <w:rsid w:val="00047DE6"/>
    <w:rsid w:val="00050282"/>
    <w:rsid w:val="0005069F"/>
    <w:rsid w:val="00050CA3"/>
    <w:rsid w:val="00051025"/>
    <w:rsid w:val="000510AD"/>
    <w:rsid w:val="000512A4"/>
    <w:rsid w:val="00051822"/>
    <w:rsid w:val="000519EB"/>
    <w:rsid w:val="00052FA5"/>
    <w:rsid w:val="000530ED"/>
    <w:rsid w:val="000530F0"/>
    <w:rsid w:val="0005329A"/>
    <w:rsid w:val="000536D3"/>
    <w:rsid w:val="00054745"/>
    <w:rsid w:val="000553F9"/>
    <w:rsid w:val="0005558C"/>
    <w:rsid w:val="000571D3"/>
    <w:rsid w:val="00057AC1"/>
    <w:rsid w:val="00057AE2"/>
    <w:rsid w:val="000600B3"/>
    <w:rsid w:val="000602B6"/>
    <w:rsid w:val="00061781"/>
    <w:rsid w:val="00061841"/>
    <w:rsid w:val="00061A95"/>
    <w:rsid w:val="00061B87"/>
    <w:rsid w:val="00061CDD"/>
    <w:rsid w:val="00061EEA"/>
    <w:rsid w:val="00062258"/>
    <w:rsid w:val="00062570"/>
    <w:rsid w:val="00062978"/>
    <w:rsid w:val="00062D21"/>
    <w:rsid w:val="00062DEE"/>
    <w:rsid w:val="00062F3E"/>
    <w:rsid w:val="000630B2"/>
    <w:rsid w:val="0006333D"/>
    <w:rsid w:val="0006336F"/>
    <w:rsid w:val="00063BC6"/>
    <w:rsid w:val="00063E8F"/>
    <w:rsid w:val="00063FED"/>
    <w:rsid w:val="0006474A"/>
    <w:rsid w:val="00064D3A"/>
    <w:rsid w:val="000650C1"/>
    <w:rsid w:val="0006518E"/>
    <w:rsid w:val="00065241"/>
    <w:rsid w:val="000656B0"/>
    <w:rsid w:val="0006589C"/>
    <w:rsid w:val="00065AA8"/>
    <w:rsid w:val="00066172"/>
    <w:rsid w:val="0006628A"/>
    <w:rsid w:val="00066B88"/>
    <w:rsid w:val="00066FA8"/>
    <w:rsid w:val="00067152"/>
    <w:rsid w:val="000675D0"/>
    <w:rsid w:val="00067ACB"/>
    <w:rsid w:val="000702EA"/>
    <w:rsid w:val="00070433"/>
    <w:rsid w:val="00070894"/>
    <w:rsid w:val="00071361"/>
    <w:rsid w:val="00071883"/>
    <w:rsid w:val="0007199D"/>
    <w:rsid w:val="000741FE"/>
    <w:rsid w:val="00074A7F"/>
    <w:rsid w:val="00074FDB"/>
    <w:rsid w:val="0007556C"/>
    <w:rsid w:val="0007581F"/>
    <w:rsid w:val="00077D25"/>
    <w:rsid w:val="00077F08"/>
    <w:rsid w:val="00081203"/>
    <w:rsid w:val="00081743"/>
    <w:rsid w:val="00081CBA"/>
    <w:rsid w:val="00081D44"/>
    <w:rsid w:val="00082D36"/>
    <w:rsid w:val="000836EC"/>
    <w:rsid w:val="00083F45"/>
    <w:rsid w:val="00084CFE"/>
    <w:rsid w:val="000856B3"/>
    <w:rsid w:val="00085A15"/>
    <w:rsid w:val="00085F3C"/>
    <w:rsid w:val="000875B4"/>
    <w:rsid w:val="00087C6A"/>
    <w:rsid w:val="00090FAC"/>
    <w:rsid w:val="000930CF"/>
    <w:rsid w:val="000930F6"/>
    <w:rsid w:val="000931F6"/>
    <w:rsid w:val="00093762"/>
    <w:rsid w:val="00093CC3"/>
    <w:rsid w:val="000944C5"/>
    <w:rsid w:val="00094D76"/>
    <w:rsid w:val="00095482"/>
    <w:rsid w:val="000960E1"/>
    <w:rsid w:val="0009616E"/>
    <w:rsid w:val="00097C3E"/>
    <w:rsid w:val="000A0497"/>
    <w:rsid w:val="000A0A11"/>
    <w:rsid w:val="000A0BA9"/>
    <w:rsid w:val="000A19F5"/>
    <w:rsid w:val="000A1DBE"/>
    <w:rsid w:val="000A254E"/>
    <w:rsid w:val="000A2A13"/>
    <w:rsid w:val="000A31AE"/>
    <w:rsid w:val="000A3547"/>
    <w:rsid w:val="000A3DB8"/>
    <w:rsid w:val="000A3F03"/>
    <w:rsid w:val="000A470A"/>
    <w:rsid w:val="000A49DB"/>
    <w:rsid w:val="000A5E15"/>
    <w:rsid w:val="000A5E49"/>
    <w:rsid w:val="000A6590"/>
    <w:rsid w:val="000A674E"/>
    <w:rsid w:val="000A6A38"/>
    <w:rsid w:val="000A70B7"/>
    <w:rsid w:val="000B0C54"/>
    <w:rsid w:val="000B0EB1"/>
    <w:rsid w:val="000B0EF2"/>
    <w:rsid w:val="000B15C2"/>
    <w:rsid w:val="000B2253"/>
    <w:rsid w:val="000B2397"/>
    <w:rsid w:val="000B2840"/>
    <w:rsid w:val="000B3271"/>
    <w:rsid w:val="000B371C"/>
    <w:rsid w:val="000B3827"/>
    <w:rsid w:val="000B3C1F"/>
    <w:rsid w:val="000B3E55"/>
    <w:rsid w:val="000B3F9C"/>
    <w:rsid w:val="000B42D2"/>
    <w:rsid w:val="000B47C7"/>
    <w:rsid w:val="000B4A79"/>
    <w:rsid w:val="000B5542"/>
    <w:rsid w:val="000B5B24"/>
    <w:rsid w:val="000B66A3"/>
    <w:rsid w:val="000B720C"/>
    <w:rsid w:val="000B7E68"/>
    <w:rsid w:val="000C0407"/>
    <w:rsid w:val="000C0B76"/>
    <w:rsid w:val="000C0FDF"/>
    <w:rsid w:val="000C1B39"/>
    <w:rsid w:val="000C2A02"/>
    <w:rsid w:val="000C2F47"/>
    <w:rsid w:val="000C3309"/>
    <w:rsid w:val="000C3838"/>
    <w:rsid w:val="000C3CB7"/>
    <w:rsid w:val="000C3E34"/>
    <w:rsid w:val="000C4821"/>
    <w:rsid w:val="000C4DCC"/>
    <w:rsid w:val="000C5A07"/>
    <w:rsid w:val="000C5D03"/>
    <w:rsid w:val="000C5D30"/>
    <w:rsid w:val="000C5FA7"/>
    <w:rsid w:val="000C64FB"/>
    <w:rsid w:val="000C6B7F"/>
    <w:rsid w:val="000D06A4"/>
    <w:rsid w:val="000D09A6"/>
    <w:rsid w:val="000D0BD7"/>
    <w:rsid w:val="000D0F95"/>
    <w:rsid w:val="000D0FB2"/>
    <w:rsid w:val="000D18A1"/>
    <w:rsid w:val="000D18C9"/>
    <w:rsid w:val="000D23C5"/>
    <w:rsid w:val="000D28C3"/>
    <w:rsid w:val="000D32FF"/>
    <w:rsid w:val="000D37D0"/>
    <w:rsid w:val="000D3C59"/>
    <w:rsid w:val="000D4110"/>
    <w:rsid w:val="000D4128"/>
    <w:rsid w:val="000D422D"/>
    <w:rsid w:val="000D4528"/>
    <w:rsid w:val="000D47F1"/>
    <w:rsid w:val="000D501E"/>
    <w:rsid w:val="000D5AE8"/>
    <w:rsid w:val="000D6569"/>
    <w:rsid w:val="000D70B9"/>
    <w:rsid w:val="000D760F"/>
    <w:rsid w:val="000D79F6"/>
    <w:rsid w:val="000D7FFB"/>
    <w:rsid w:val="000E0319"/>
    <w:rsid w:val="000E089F"/>
    <w:rsid w:val="000E09BC"/>
    <w:rsid w:val="000E130F"/>
    <w:rsid w:val="000E1F37"/>
    <w:rsid w:val="000E1F5F"/>
    <w:rsid w:val="000E2269"/>
    <w:rsid w:val="000E2426"/>
    <w:rsid w:val="000E333C"/>
    <w:rsid w:val="000E4A35"/>
    <w:rsid w:val="000E4C1C"/>
    <w:rsid w:val="000E4FA4"/>
    <w:rsid w:val="000E50A8"/>
    <w:rsid w:val="000E50C4"/>
    <w:rsid w:val="000E5601"/>
    <w:rsid w:val="000E560C"/>
    <w:rsid w:val="000E608E"/>
    <w:rsid w:val="000E6343"/>
    <w:rsid w:val="000E666B"/>
    <w:rsid w:val="000E69F1"/>
    <w:rsid w:val="000E6E7F"/>
    <w:rsid w:val="000E7952"/>
    <w:rsid w:val="000F00B8"/>
    <w:rsid w:val="000F015C"/>
    <w:rsid w:val="000F0237"/>
    <w:rsid w:val="000F028C"/>
    <w:rsid w:val="000F0F2D"/>
    <w:rsid w:val="000F18F0"/>
    <w:rsid w:val="000F206D"/>
    <w:rsid w:val="000F212F"/>
    <w:rsid w:val="000F289F"/>
    <w:rsid w:val="000F2B7A"/>
    <w:rsid w:val="000F2BE1"/>
    <w:rsid w:val="000F31D9"/>
    <w:rsid w:val="000F3AAB"/>
    <w:rsid w:val="000F3D09"/>
    <w:rsid w:val="000F4384"/>
    <w:rsid w:val="000F45CC"/>
    <w:rsid w:val="000F4B29"/>
    <w:rsid w:val="000F5C44"/>
    <w:rsid w:val="000F6701"/>
    <w:rsid w:val="000F6915"/>
    <w:rsid w:val="000F6BE4"/>
    <w:rsid w:val="000F6ED8"/>
    <w:rsid w:val="000F78C9"/>
    <w:rsid w:val="000F7C83"/>
    <w:rsid w:val="00100034"/>
    <w:rsid w:val="00100252"/>
    <w:rsid w:val="00100501"/>
    <w:rsid w:val="00100575"/>
    <w:rsid w:val="001018E3"/>
    <w:rsid w:val="00101E02"/>
    <w:rsid w:val="001024B9"/>
    <w:rsid w:val="001028CD"/>
    <w:rsid w:val="001029F6"/>
    <w:rsid w:val="0010324A"/>
    <w:rsid w:val="001032D6"/>
    <w:rsid w:val="00103736"/>
    <w:rsid w:val="00103EFD"/>
    <w:rsid w:val="00105118"/>
    <w:rsid w:val="0010561D"/>
    <w:rsid w:val="001057E1"/>
    <w:rsid w:val="001061EE"/>
    <w:rsid w:val="001070E9"/>
    <w:rsid w:val="001072BB"/>
    <w:rsid w:val="0010789F"/>
    <w:rsid w:val="001100D3"/>
    <w:rsid w:val="00110214"/>
    <w:rsid w:val="001104BF"/>
    <w:rsid w:val="00110D17"/>
    <w:rsid w:val="00111C85"/>
    <w:rsid w:val="00112210"/>
    <w:rsid w:val="0011241A"/>
    <w:rsid w:val="00112841"/>
    <w:rsid w:val="00112B35"/>
    <w:rsid w:val="001132C8"/>
    <w:rsid w:val="0011370C"/>
    <w:rsid w:val="00113C31"/>
    <w:rsid w:val="00114274"/>
    <w:rsid w:val="00114A99"/>
    <w:rsid w:val="00114C9D"/>
    <w:rsid w:val="001167FB"/>
    <w:rsid w:val="00116811"/>
    <w:rsid w:val="00116D81"/>
    <w:rsid w:val="0011797C"/>
    <w:rsid w:val="00117B3A"/>
    <w:rsid w:val="001200AD"/>
    <w:rsid w:val="001203B8"/>
    <w:rsid w:val="001207F2"/>
    <w:rsid w:val="00120D34"/>
    <w:rsid w:val="00120D3B"/>
    <w:rsid w:val="00121160"/>
    <w:rsid w:val="0012118F"/>
    <w:rsid w:val="0012195D"/>
    <w:rsid w:val="00121A78"/>
    <w:rsid w:val="0012201E"/>
    <w:rsid w:val="00122F60"/>
    <w:rsid w:val="00123268"/>
    <w:rsid w:val="0012392C"/>
    <w:rsid w:val="0012405D"/>
    <w:rsid w:val="001243D3"/>
    <w:rsid w:val="001247D6"/>
    <w:rsid w:val="00124D5B"/>
    <w:rsid w:val="00125D55"/>
    <w:rsid w:val="00125E1E"/>
    <w:rsid w:val="00125EC7"/>
    <w:rsid w:val="001263DC"/>
    <w:rsid w:val="001266C5"/>
    <w:rsid w:val="00126978"/>
    <w:rsid w:val="00126DFD"/>
    <w:rsid w:val="00126E9C"/>
    <w:rsid w:val="001270A1"/>
    <w:rsid w:val="00127C76"/>
    <w:rsid w:val="00127D8E"/>
    <w:rsid w:val="00127E23"/>
    <w:rsid w:val="0013072D"/>
    <w:rsid w:val="00130D7E"/>
    <w:rsid w:val="00131155"/>
    <w:rsid w:val="00131171"/>
    <w:rsid w:val="001311F8"/>
    <w:rsid w:val="0013188E"/>
    <w:rsid w:val="00131AFA"/>
    <w:rsid w:val="00131E3C"/>
    <w:rsid w:val="00131F45"/>
    <w:rsid w:val="001320F2"/>
    <w:rsid w:val="00132609"/>
    <w:rsid w:val="00132C7E"/>
    <w:rsid w:val="00132EAE"/>
    <w:rsid w:val="001332D2"/>
    <w:rsid w:val="00133440"/>
    <w:rsid w:val="0013386D"/>
    <w:rsid w:val="0013403A"/>
    <w:rsid w:val="001346C4"/>
    <w:rsid w:val="00134BC7"/>
    <w:rsid w:val="001351C6"/>
    <w:rsid w:val="00135A42"/>
    <w:rsid w:val="00135BE9"/>
    <w:rsid w:val="00135CF7"/>
    <w:rsid w:val="0013618D"/>
    <w:rsid w:val="001408CC"/>
    <w:rsid w:val="00140B0F"/>
    <w:rsid w:val="00141C99"/>
    <w:rsid w:val="001425EA"/>
    <w:rsid w:val="001426F6"/>
    <w:rsid w:val="00143357"/>
    <w:rsid w:val="001433C3"/>
    <w:rsid w:val="00143750"/>
    <w:rsid w:val="00143B38"/>
    <w:rsid w:val="00144FED"/>
    <w:rsid w:val="0014545D"/>
    <w:rsid w:val="0014558B"/>
    <w:rsid w:val="0014566A"/>
    <w:rsid w:val="001456FA"/>
    <w:rsid w:val="00145DD5"/>
    <w:rsid w:val="00145EFE"/>
    <w:rsid w:val="00146524"/>
    <w:rsid w:val="0014656A"/>
    <w:rsid w:val="00146889"/>
    <w:rsid w:val="00146E10"/>
    <w:rsid w:val="001470FB"/>
    <w:rsid w:val="00151948"/>
    <w:rsid w:val="00151992"/>
    <w:rsid w:val="00151B4D"/>
    <w:rsid w:val="00152565"/>
    <w:rsid w:val="00152759"/>
    <w:rsid w:val="0015286D"/>
    <w:rsid w:val="00152F18"/>
    <w:rsid w:val="00153007"/>
    <w:rsid w:val="001530BB"/>
    <w:rsid w:val="00153A9A"/>
    <w:rsid w:val="00153E4D"/>
    <w:rsid w:val="001547FA"/>
    <w:rsid w:val="00154E7A"/>
    <w:rsid w:val="00155307"/>
    <w:rsid w:val="0015578A"/>
    <w:rsid w:val="00155EFB"/>
    <w:rsid w:val="00156F7A"/>
    <w:rsid w:val="00160217"/>
    <w:rsid w:val="00160742"/>
    <w:rsid w:val="0016081F"/>
    <w:rsid w:val="00160985"/>
    <w:rsid w:val="0016105D"/>
    <w:rsid w:val="00161E65"/>
    <w:rsid w:val="00162480"/>
    <w:rsid w:val="001627D4"/>
    <w:rsid w:val="00162884"/>
    <w:rsid w:val="00163052"/>
    <w:rsid w:val="001645F2"/>
    <w:rsid w:val="0016476F"/>
    <w:rsid w:val="00164D8B"/>
    <w:rsid w:val="001656FE"/>
    <w:rsid w:val="0016658D"/>
    <w:rsid w:val="00166D3E"/>
    <w:rsid w:val="00170021"/>
    <w:rsid w:val="0017005F"/>
    <w:rsid w:val="00171234"/>
    <w:rsid w:val="00171DEB"/>
    <w:rsid w:val="00172063"/>
    <w:rsid w:val="00172922"/>
    <w:rsid w:val="00172C6D"/>
    <w:rsid w:val="00172F76"/>
    <w:rsid w:val="00173BE2"/>
    <w:rsid w:val="00173CE9"/>
    <w:rsid w:val="00173F9D"/>
    <w:rsid w:val="00174340"/>
    <w:rsid w:val="00174463"/>
    <w:rsid w:val="00174607"/>
    <w:rsid w:val="00174F4C"/>
    <w:rsid w:val="001750A0"/>
    <w:rsid w:val="0017597A"/>
    <w:rsid w:val="0017698C"/>
    <w:rsid w:val="00176BC3"/>
    <w:rsid w:val="00176BC5"/>
    <w:rsid w:val="00176E2D"/>
    <w:rsid w:val="001778B7"/>
    <w:rsid w:val="001778EF"/>
    <w:rsid w:val="0017796C"/>
    <w:rsid w:val="00177BAF"/>
    <w:rsid w:val="00180C95"/>
    <w:rsid w:val="001824A1"/>
    <w:rsid w:val="0018263F"/>
    <w:rsid w:val="00182F10"/>
    <w:rsid w:val="001833A3"/>
    <w:rsid w:val="0018380B"/>
    <w:rsid w:val="00183B38"/>
    <w:rsid w:val="00183C3E"/>
    <w:rsid w:val="00183DE3"/>
    <w:rsid w:val="00183F34"/>
    <w:rsid w:val="00184980"/>
    <w:rsid w:val="00185228"/>
    <w:rsid w:val="00185712"/>
    <w:rsid w:val="0018602B"/>
    <w:rsid w:val="00186480"/>
    <w:rsid w:val="00186664"/>
    <w:rsid w:val="00186960"/>
    <w:rsid w:val="001877E6"/>
    <w:rsid w:val="00187A99"/>
    <w:rsid w:val="0019017F"/>
    <w:rsid w:val="00192221"/>
    <w:rsid w:val="00192A6B"/>
    <w:rsid w:val="001940CD"/>
    <w:rsid w:val="001943DF"/>
    <w:rsid w:val="00194843"/>
    <w:rsid w:val="00194A77"/>
    <w:rsid w:val="00194E86"/>
    <w:rsid w:val="0019595F"/>
    <w:rsid w:val="00195972"/>
    <w:rsid w:val="00195BFE"/>
    <w:rsid w:val="00196418"/>
    <w:rsid w:val="00196608"/>
    <w:rsid w:val="00196614"/>
    <w:rsid w:val="00196672"/>
    <w:rsid w:val="00196A98"/>
    <w:rsid w:val="00196B63"/>
    <w:rsid w:val="001A00C8"/>
    <w:rsid w:val="001A016B"/>
    <w:rsid w:val="001A05EE"/>
    <w:rsid w:val="001A10C8"/>
    <w:rsid w:val="001A1D3F"/>
    <w:rsid w:val="001A336F"/>
    <w:rsid w:val="001A39EE"/>
    <w:rsid w:val="001A3A94"/>
    <w:rsid w:val="001A4E13"/>
    <w:rsid w:val="001A4FFD"/>
    <w:rsid w:val="001A5C7E"/>
    <w:rsid w:val="001A66B7"/>
    <w:rsid w:val="001A6F45"/>
    <w:rsid w:val="001A71AE"/>
    <w:rsid w:val="001A71BC"/>
    <w:rsid w:val="001A7689"/>
    <w:rsid w:val="001A770B"/>
    <w:rsid w:val="001B0053"/>
    <w:rsid w:val="001B0653"/>
    <w:rsid w:val="001B08E6"/>
    <w:rsid w:val="001B1307"/>
    <w:rsid w:val="001B26B2"/>
    <w:rsid w:val="001B2F98"/>
    <w:rsid w:val="001B3766"/>
    <w:rsid w:val="001B3839"/>
    <w:rsid w:val="001B3952"/>
    <w:rsid w:val="001B3DD3"/>
    <w:rsid w:val="001B438A"/>
    <w:rsid w:val="001B4CA1"/>
    <w:rsid w:val="001B4D06"/>
    <w:rsid w:val="001B5458"/>
    <w:rsid w:val="001B55AB"/>
    <w:rsid w:val="001B70C2"/>
    <w:rsid w:val="001B7CA3"/>
    <w:rsid w:val="001B7E3B"/>
    <w:rsid w:val="001B7F7B"/>
    <w:rsid w:val="001C0676"/>
    <w:rsid w:val="001C0706"/>
    <w:rsid w:val="001C152D"/>
    <w:rsid w:val="001C2140"/>
    <w:rsid w:val="001C23EB"/>
    <w:rsid w:val="001C26A0"/>
    <w:rsid w:val="001C2A73"/>
    <w:rsid w:val="001C30F0"/>
    <w:rsid w:val="001C33A9"/>
    <w:rsid w:val="001C34A4"/>
    <w:rsid w:val="001C39ED"/>
    <w:rsid w:val="001C3A2A"/>
    <w:rsid w:val="001C4828"/>
    <w:rsid w:val="001C4A6B"/>
    <w:rsid w:val="001C4EFC"/>
    <w:rsid w:val="001C4FAA"/>
    <w:rsid w:val="001C50FC"/>
    <w:rsid w:val="001C58EF"/>
    <w:rsid w:val="001C5FFE"/>
    <w:rsid w:val="001C63FE"/>
    <w:rsid w:val="001C695C"/>
    <w:rsid w:val="001C6DC9"/>
    <w:rsid w:val="001C7548"/>
    <w:rsid w:val="001C7892"/>
    <w:rsid w:val="001D04CD"/>
    <w:rsid w:val="001D08A7"/>
    <w:rsid w:val="001D0E5F"/>
    <w:rsid w:val="001D13FC"/>
    <w:rsid w:val="001D1757"/>
    <w:rsid w:val="001D232E"/>
    <w:rsid w:val="001D2804"/>
    <w:rsid w:val="001D30C9"/>
    <w:rsid w:val="001D34D2"/>
    <w:rsid w:val="001D358C"/>
    <w:rsid w:val="001D3BC9"/>
    <w:rsid w:val="001D3CE5"/>
    <w:rsid w:val="001D49BF"/>
    <w:rsid w:val="001D5F00"/>
    <w:rsid w:val="001D60A7"/>
    <w:rsid w:val="001D68D1"/>
    <w:rsid w:val="001D74C5"/>
    <w:rsid w:val="001D7700"/>
    <w:rsid w:val="001D7E1D"/>
    <w:rsid w:val="001D7F87"/>
    <w:rsid w:val="001E01CD"/>
    <w:rsid w:val="001E06FC"/>
    <w:rsid w:val="001E072F"/>
    <w:rsid w:val="001E0F69"/>
    <w:rsid w:val="001E14B5"/>
    <w:rsid w:val="001E1569"/>
    <w:rsid w:val="001E1700"/>
    <w:rsid w:val="001E1750"/>
    <w:rsid w:val="001E17E0"/>
    <w:rsid w:val="001E23C5"/>
    <w:rsid w:val="001E3AA6"/>
    <w:rsid w:val="001E446C"/>
    <w:rsid w:val="001E4B62"/>
    <w:rsid w:val="001E4F69"/>
    <w:rsid w:val="001E527A"/>
    <w:rsid w:val="001E5600"/>
    <w:rsid w:val="001E5DD0"/>
    <w:rsid w:val="001E68D5"/>
    <w:rsid w:val="001E6972"/>
    <w:rsid w:val="001E7049"/>
    <w:rsid w:val="001E7063"/>
    <w:rsid w:val="001E7404"/>
    <w:rsid w:val="001F023C"/>
    <w:rsid w:val="001F0901"/>
    <w:rsid w:val="001F0C44"/>
    <w:rsid w:val="001F1BF2"/>
    <w:rsid w:val="001F1C56"/>
    <w:rsid w:val="001F258F"/>
    <w:rsid w:val="001F4021"/>
    <w:rsid w:val="001F4554"/>
    <w:rsid w:val="001F4CA4"/>
    <w:rsid w:val="001F5828"/>
    <w:rsid w:val="001F5CD3"/>
    <w:rsid w:val="001F6258"/>
    <w:rsid w:val="001F62F1"/>
    <w:rsid w:val="001F671C"/>
    <w:rsid w:val="001F69CE"/>
    <w:rsid w:val="001F6AFE"/>
    <w:rsid w:val="001F6EC9"/>
    <w:rsid w:val="001F70D6"/>
    <w:rsid w:val="001F7349"/>
    <w:rsid w:val="001F7A37"/>
    <w:rsid w:val="0020022D"/>
    <w:rsid w:val="002004DB"/>
    <w:rsid w:val="00201573"/>
    <w:rsid w:val="002017C8"/>
    <w:rsid w:val="0020190E"/>
    <w:rsid w:val="00201BF5"/>
    <w:rsid w:val="00201CB8"/>
    <w:rsid w:val="00202189"/>
    <w:rsid w:val="002021AB"/>
    <w:rsid w:val="00202AA4"/>
    <w:rsid w:val="00202F52"/>
    <w:rsid w:val="00203838"/>
    <w:rsid w:val="00203B0F"/>
    <w:rsid w:val="00204546"/>
    <w:rsid w:val="00204979"/>
    <w:rsid w:val="00204F0A"/>
    <w:rsid w:val="002053C9"/>
    <w:rsid w:val="00205406"/>
    <w:rsid w:val="00205BAF"/>
    <w:rsid w:val="002073CC"/>
    <w:rsid w:val="00207976"/>
    <w:rsid w:val="00210E02"/>
    <w:rsid w:val="00211118"/>
    <w:rsid w:val="0021143E"/>
    <w:rsid w:val="002115CE"/>
    <w:rsid w:val="0021187D"/>
    <w:rsid w:val="00211AD4"/>
    <w:rsid w:val="00212648"/>
    <w:rsid w:val="00212A12"/>
    <w:rsid w:val="00213212"/>
    <w:rsid w:val="0021379F"/>
    <w:rsid w:val="00213A05"/>
    <w:rsid w:val="00213D6B"/>
    <w:rsid w:val="00214083"/>
    <w:rsid w:val="002153DD"/>
    <w:rsid w:val="0021554D"/>
    <w:rsid w:val="00215597"/>
    <w:rsid w:val="00215C31"/>
    <w:rsid w:val="00215E67"/>
    <w:rsid w:val="00215F24"/>
    <w:rsid w:val="00216551"/>
    <w:rsid w:val="00216B87"/>
    <w:rsid w:val="00216C6B"/>
    <w:rsid w:val="0021759F"/>
    <w:rsid w:val="00217B20"/>
    <w:rsid w:val="00217BDA"/>
    <w:rsid w:val="00217CE2"/>
    <w:rsid w:val="002204F6"/>
    <w:rsid w:val="002211B5"/>
    <w:rsid w:val="002211DC"/>
    <w:rsid w:val="00221298"/>
    <w:rsid w:val="002220B2"/>
    <w:rsid w:val="00222469"/>
    <w:rsid w:val="002227EA"/>
    <w:rsid w:val="00223325"/>
    <w:rsid w:val="00223510"/>
    <w:rsid w:val="00223855"/>
    <w:rsid w:val="00223F0D"/>
    <w:rsid w:val="00224411"/>
    <w:rsid w:val="00224515"/>
    <w:rsid w:val="00224B67"/>
    <w:rsid w:val="00224E3B"/>
    <w:rsid w:val="00225105"/>
    <w:rsid w:val="002253FE"/>
    <w:rsid w:val="00226264"/>
    <w:rsid w:val="002262E6"/>
    <w:rsid w:val="00226928"/>
    <w:rsid w:val="0022724F"/>
    <w:rsid w:val="00230E3F"/>
    <w:rsid w:val="00231C5C"/>
    <w:rsid w:val="00231CC5"/>
    <w:rsid w:val="0023235B"/>
    <w:rsid w:val="002325B0"/>
    <w:rsid w:val="00233914"/>
    <w:rsid w:val="00233974"/>
    <w:rsid w:val="00233BF5"/>
    <w:rsid w:val="00233F8F"/>
    <w:rsid w:val="0023407B"/>
    <w:rsid w:val="0023494A"/>
    <w:rsid w:val="00234DFD"/>
    <w:rsid w:val="00234F9F"/>
    <w:rsid w:val="00235212"/>
    <w:rsid w:val="00235AC1"/>
    <w:rsid w:val="00235B01"/>
    <w:rsid w:val="00235D8E"/>
    <w:rsid w:val="00236198"/>
    <w:rsid w:val="002362A1"/>
    <w:rsid w:val="00236E99"/>
    <w:rsid w:val="002373AD"/>
    <w:rsid w:val="002374C0"/>
    <w:rsid w:val="00237502"/>
    <w:rsid w:val="0024016F"/>
    <w:rsid w:val="002404B1"/>
    <w:rsid w:val="0024058B"/>
    <w:rsid w:val="00240BFB"/>
    <w:rsid w:val="00240C3D"/>
    <w:rsid w:val="00240CDB"/>
    <w:rsid w:val="00241256"/>
    <w:rsid w:val="002421DB"/>
    <w:rsid w:val="002423B2"/>
    <w:rsid w:val="00242455"/>
    <w:rsid w:val="0024256E"/>
    <w:rsid w:val="00242E08"/>
    <w:rsid w:val="002436A0"/>
    <w:rsid w:val="00243E8A"/>
    <w:rsid w:val="00243EC3"/>
    <w:rsid w:val="0024411A"/>
    <w:rsid w:val="002444F8"/>
    <w:rsid w:val="00245936"/>
    <w:rsid w:val="002459E9"/>
    <w:rsid w:val="00245F51"/>
    <w:rsid w:val="00246673"/>
    <w:rsid w:val="002467A7"/>
    <w:rsid w:val="00246A78"/>
    <w:rsid w:val="00246D76"/>
    <w:rsid w:val="002476A8"/>
    <w:rsid w:val="00247CDB"/>
    <w:rsid w:val="002514E2"/>
    <w:rsid w:val="00252681"/>
    <w:rsid w:val="0025273A"/>
    <w:rsid w:val="0025338C"/>
    <w:rsid w:val="002537B2"/>
    <w:rsid w:val="0025386E"/>
    <w:rsid w:val="00254088"/>
    <w:rsid w:val="002544C1"/>
    <w:rsid w:val="00254C6E"/>
    <w:rsid w:val="00254E72"/>
    <w:rsid w:val="002558E9"/>
    <w:rsid w:val="00255AC5"/>
    <w:rsid w:val="00255B89"/>
    <w:rsid w:val="002564CF"/>
    <w:rsid w:val="00256510"/>
    <w:rsid w:val="00256C1E"/>
    <w:rsid w:val="00257DEE"/>
    <w:rsid w:val="00257EB3"/>
    <w:rsid w:val="00260484"/>
    <w:rsid w:val="0026108C"/>
    <w:rsid w:val="00261097"/>
    <w:rsid w:val="00261C9D"/>
    <w:rsid w:val="00261D41"/>
    <w:rsid w:val="00261D5C"/>
    <w:rsid w:val="002625AB"/>
    <w:rsid w:val="002632FB"/>
    <w:rsid w:val="00263FA5"/>
    <w:rsid w:val="00264055"/>
    <w:rsid w:val="002645C7"/>
    <w:rsid w:val="00264D8C"/>
    <w:rsid w:val="00264FCC"/>
    <w:rsid w:val="00265395"/>
    <w:rsid w:val="0026552B"/>
    <w:rsid w:val="00265C84"/>
    <w:rsid w:val="00266156"/>
    <w:rsid w:val="00266FC1"/>
    <w:rsid w:val="00267211"/>
    <w:rsid w:val="002676E2"/>
    <w:rsid w:val="002701C9"/>
    <w:rsid w:val="0027035B"/>
    <w:rsid w:val="0027053A"/>
    <w:rsid w:val="00270862"/>
    <w:rsid w:val="00271ACB"/>
    <w:rsid w:val="00272403"/>
    <w:rsid w:val="00272D7F"/>
    <w:rsid w:val="00273B14"/>
    <w:rsid w:val="00274797"/>
    <w:rsid w:val="002757B8"/>
    <w:rsid w:val="002758FE"/>
    <w:rsid w:val="00276840"/>
    <w:rsid w:val="00276ACD"/>
    <w:rsid w:val="00276C13"/>
    <w:rsid w:val="00277905"/>
    <w:rsid w:val="00277E90"/>
    <w:rsid w:val="00280892"/>
    <w:rsid w:val="00280AD9"/>
    <w:rsid w:val="00280C9C"/>
    <w:rsid w:val="00280EC3"/>
    <w:rsid w:val="00281DB3"/>
    <w:rsid w:val="002830F4"/>
    <w:rsid w:val="00283900"/>
    <w:rsid w:val="00283F99"/>
    <w:rsid w:val="00284B3A"/>
    <w:rsid w:val="00284EBE"/>
    <w:rsid w:val="002853B8"/>
    <w:rsid w:val="00285871"/>
    <w:rsid w:val="00287D42"/>
    <w:rsid w:val="00290543"/>
    <w:rsid w:val="002916CF"/>
    <w:rsid w:val="002916F4"/>
    <w:rsid w:val="00291B1F"/>
    <w:rsid w:val="00292112"/>
    <w:rsid w:val="0029278B"/>
    <w:rsid w:val="00292F05"/>
    <w:rsid w:val="00293835"/>
    <w:rsid w:val="00293CA6"/>
    <w:rsid w:val="00294899"/>
    <w:rsid w:val="00294A7A"/>
    <w:rsid w:val="00295075"/>
    <w:rsid w:val="0029577F"/>
    <w:rsid w:val="0029588F"/>
    <w:rsid w:val="002961CA"/>
    <w:rsid w:val="0029664F"/>
    <w:rsid w:val="002966CD"/>
    <w:rsid w:val="002968F0"/>
    <w:rsid w:val="00296E24"/>
    <w:rsid w:val="002970A4"/>
    <w:rsid w:val="002972F7"/>
    <w:rsid w:val="00297960"/>
    <w:rsid w:val="002A01CD"/>
    <w:rsid w:val="002A01D7"/>
    <w:rsid w:val="002A10B8"/>
    <w:rsid w:val="002A12C5"/>
    <w:rsid w:val="002A174F"/>
    <w:rsid w:val="002A1CD2"/>
    <w:rsid w:val="002A2986"/>
    <w:rsid w:val="002A2DBC"/>
    <w:rsid w:val="002A32E7"/>
    <w:rsid w:val="002A3782"/>
    <w:rsid w:val="002A391E"/>
    <w:rsid w:val="002A4041"/>
    <w:rsid w:val="002A433D"/>
    <w:rsid w:val="002A456D"/>
    <w:rsid w:val="002A4C86"/>
    <w:rsid w:val="002A5B59"/>
    <w:rsid w:val="002A5EF4"/>
    <w:rsid w:val="002A6DC0"/>
    <w:rsid w:val="002A6E22"/>
    <w:rsid w:val="002A6E3E"/>
    <w:rsid w:val="002A73CC"/>
    <w:rsid w:val="002A75ED"/>
    <w:rsid w:val="002A76BE"/>
    <w:rsid w:val="002A7BBC"/>
    <w:rsid w:val="002A7D5D"/>
    <w:rsid w:val="002B011F"/>
    <w:rsid w:val="002B0EE5"/>
    <w:rsid w:val="002B1F1D"/>
    <w:rsid w:val="002B23CB"/>
    <w:rsid w:val="002B29BF"/>
    <w:rsid w:val="002B31FB"/>
    <w:rsid w:val="002B3316"/>
    <w:rsid w:val="002B3BB5"/>
    <w:rsid w:val="002B3C68"/>
    <w:rsid w:val="002B3C6E"/>
    <w:rsid w:val="002B478D"/>
    <w:rsid w:val="002B4F13"/>
    <w:rsid w:val="002B5B0A"/>
    <w:rsid w:val="002B61DD"/>
    <w:rsid w:val="002B64B1"/>
    <w:rsid w:val="002B71FA"/>
    <w:rsid w:val="002B75A4"/>
    <w:rsid w:val="002B761C"/>
    <w:rsid w:val="002B7EA9"/>
    <w:rsid w:val="002B7F0C"/>
    <w:rsid w:val="002C04EF"/>
    <w:rsid w:val="002C1C24"/>
    <w:rsid w:val="002C1C63"/>
    <w:rsid w:val="002C1E05"/>
    <w:rsid w:val="002C21B6"/>
    <w:rsid w:val="002C2793"/>
    <w:rsid w:val="002C2CF3"/>
    <w:rsid w:val="002C2FAC"/>
    <w:rsid w:val="002C33F0"/>
    <w:rsid w:val="002C3F34"/>
    <w:rsid w:val="002C4FBA"/>
    <w:rsid w:val="002C53B0"/>
    <w:rsid w:val="002C5DEC"/>
    <w:rsid w:val="002C6890"/>
    <w:rsid w:val="002D07ED"/>
    <w:rsid w:val="002D0A56"/>
    <w:rsid w:val="002D0A94"/>
    <w:rsid w:val="002D121F"/>
    <w:rsid w:val="002D1956"/>
    <w:rsid w:val="002D1E96"/>
    <w:rsid w:val="002D25E7"/>
    <w:rsid w:val="002D2C43"/>
    <w:rsid w:val="002D2CD1"/>
    <w:rsid w:val="002D38C7"/>
    <w:rsid w:val="002D38E9"/>
    <w:rsid w:val="002D41F4"/>
    <w:rsid w:val="002D457F"/>
    <w:rsid w:val="002D4940"/>
    <w:rsid w:val="002D4E2E"/>
    <w:rsid w:val="002D52D8"/>
    <w:rsid w:val="002D5346"/>
    <w:rsid w:val="002D5ACE"/>
    <w:rsid w:val="002D5AEB"/>
    <w:rsid w:val="002D5BAC"/>
    <w:rsid w:val="002D69D3"/>
    <w:rsid w:val="002D7413"/>
    <w:rsid w:val="002D75A9"/>
    <w:rsid w:val="002D79B7"/>
    <w:rsid w:val="002E0330"/>
    <w:rsid w:val="002E0DDC"/>
    <w:rsid w:val="002E12B5"/>
    <w:rsid w:val="002E1D90"/>
    <w:rsid w:val="002E1F49"/>
    <w:rsid w:val="002E349F"/>
    <w:rsid w:val="002E3515"/>
    <w:rsid w:val="002E4DA3"/>
    <w:rsid w:val="002E4E46"/>
    <w:rsid w:val="002E5452"/>
    <w:rsid w:val="002E59F0"/>
    <w:rsid w:val="002E5D84"/>
    <w:rsid w:val="002E6161"/>
    <w:rsid w:val="002E6997"/>
    <w:rsid w:val="002E72A4"/>
    <w:rsid w:val="002E7512"/>
    <w:rsid w:val="002E7783"/>
    <w:rsid w:val="002F0286"/>
    <w:rsid w:val="002F0C39"/>
    <w:rsid w:val="002F0DDF"/>
    <w:rsid w:val="002F13E2"/>
    <w:rsid w:val="002F1980"/>
    <w:rsid w:val="002F2499"/>
    <w:rsid w:val="002F25EC"/>
    <w:rsid w:val="002F2CD9"/>
    <w:rsid w:val="002F2FD1"/>
    <w:rsid w:val="002F31C8"/>
    <w:rsid w:val="002F35A1"/>
    <w:rsid w:val="002F41BB"/>
    <w:rsid w:val="002F41C3"/>
    <w:rsid w:val="002F46CC"/>
    <w:rsid w:val="002F4F3A"/>
    <w:rsid w:val="002F5471"/>
    <w:rsid w:val="002F5DC3"/>
    <w:rsid w:val="002F647A"/>
    <w:rsid w:val="002F648A"/>
    <w:rsid w:val="002F740E"/>
    <w:rsid w:val="002F75CB"/>
    <w:rsid w:val="002F7642"/>
    <w:rsid w:val="002F798A"/>
    <w:rsid w:val="003001C5"/>
    <w:rsid w:val="003001D8"/>
    <w:rsid w:val="003001DF"/>
    <w:rsid w:val="00301FA9"/>
    <w:rsid w:val="00303313"/>
    <w:rsid w:val="003034FC"/>
    <w:rsid w:val="003036FC"/>
    <w:rsid w:val="0030375A"/>
    <w:rsid w:val="003039A3"/>
    <w:rsid w:val="00303AF9"/>
    <w:rsid w:val="003047B4"/>
    <w:rsid w:val="00304841"/>
    <w:rsid w:val="00304DE5"/>
    <w:rsid w:val="00304F44"/>
    <w:rsid w:val="00305C37"/>
    <w:rsid w:val="00307B50"/>
    <w:rsid w:val="00307C19"/>
    <w:rsid w:val="0031064D"/>
    <w:rsid w:val="003107C8"/>
    <w:rsid w:val="00310AE9"/>
    <w:rsid w:val="00310E32"/>
    <w:rsid w:val="00311382"/>
    <w:rsid w:val="003117C0"/>
    <w:rsid w:val="003121CB"/>
    <w:rsid w:val="003126E2"/>
    <w:rsid w:val="00313B9C"/>
    <w:rsid w:val="00313EC3"/>
    <w:rsid w:val="0031446F"/>
    <w:rsid w:val="003154E4"/>
    <w:rsid w:val="00315CF4"/>
    <w:rsid w:val="00315FFC"/>
    <w:rsid w:val="0031647C"/>
    <w:rsid w:val="0031766A"/>
    <w:rsid w:val="00317AC2"/>
    <w:rsid w:val="00317B02"/>
    <w:rsid w:val="00317B6D"/>
    <w:rsid w:val="00320638"/>
    <w:rsid w:val="00320705"/>
    <w:rsid w:val="00320720"/>
    <w:rsid w:val="00320B2D"/>
    <w:rsid w:val="00321097"/>
    <w:rsid w:val="0032116D"/>
    <w:rsid w:val="003214AE"/>
    <w:rsid w:val="00321669"/>
    <w:rsid w:val="00321BAF"/>
    <w:rsid w:val="003223D0"/>
    <w:rsid w:val="00323244"/>
    <w:rsid w:val="003237DC"/>
    <w:rsid w:val="003238F6"/>
    <w:rsid w:val="0032405C"/>
    <w:rsid w:val="003243BC"/>
    <w:rsid w:val="003249FD"/>
    <w:rsid w:val="00325CF8"/>
    <w:rsid w:val="003266CF"/>
    <w:rsid w:val="0032701F"/>
    <w:rsid w:val="003278A5"/>
    <w:rsid w:val="00327A83"/>
    <w:rsid w:val="00327AD7"/>
    <w:rsid w:val="00327B50"/>
    <w:rsid w:val="00330346"/>
    <w:rsid w:val="00330F3C"/>
    <w:rsid w:val="0033139E"/>
    <w:rsid w:val="00331409"/>
    <w:rsid w:val="00331595"/>
    <w:rsid w:val="00331BDD"/>
    <w:rsid w:val="003327B5"/>
    <w:rsid w:val="00332D0B"/>
    <w:rsid w:val="00333A11"/>
    <w:rsid w:val="00333BF0"/>
    <w:rsid w:val="00333EEC"/>
    <w:rsid w:val="00334097"/>
    <w:rsid w:val="003340EB"/>
    <w:rsid w:val="00334AAB"/>
    <w:rsid w:val="003350FD"/>
    <w:rsid w:val="003356F5"/>
    <w:rsid w:val="00335785"/>
    <w:rsid w:val="00335933"/>
    <w:rsid w:val="00336FB1"/>
    <w:rsid w:val="0033707C"/>
    <w:rsid w:val="003375A6"/>
    <w:rsid w:val="003376F8"/>
    <w:rsid w:val="00340868"/>
    <w:rsid w:val="003408EC"/>
    <w:rsid w:val="003419D3"/>
    <w:rsid w:val="00342222"/>
    <w:rsid w:val="00343F80"/>
    <w:rsid w:val="003442E3"/>
    <w:rsid w:val="0034511C"/>
    <w:rsid w:val="00345211"/>
    <w:rsid w:val="00345BB6"/>
    <w:rsid w:val="00345C2B"/>
    <w:rsid w:val="0034628F"/>
    <w:rsid w:val="00346C55"/>
    <w:rsid w:val="003470B7"/>
    <w:rsid w:val="003477E4"/>
    <w:rsid w:val="00350590"/>
    <w:rsid w:val="00350618"/>
    <w:rsid w:val="00350819"/>
    <w:rsid w:val="00351562"/>
    <w:rsid w:val="00351D8D"/>
    <w:rsid w:val="003522E5"/>
    <w:rsid w:val="00352342"/>
    <w:rsid w:val="00352485"/>
    <w:rsid w:val="003534E0"/>
    <w:rsid w:val="003539F7"/>
    <w:rsid w:val="00353E66"/>
    <w:rsid w:val="0035414E"/>
    <w:rsid w:val="003549F4"/>
    <w:rsid w:val="00354BCC"/>
    <w:rsid w:val="00354CC9"/>
    <w:rsid w:val="00354CDE"/>
    <w:rsid w:val="00354DC8"/>
    <w:rsid w:val="003559E6"/>
    <w:rsid w:val="00355D08"/>
    <w:rsid w:val="00355D9C"/>
    <w:rsid w:val="00356202"/>
    <w:rsid w:val="00356902"/>
    <w:rsid w:val="003572D0"/>
    <w:rsid w:val="00357950"/>
    <w:rsid w:val="003579EC"/>
    <w:rsid w:val="0036042C"/>
    <w:rsid w:val="00360F30"/>
    <w:rsid w:val="003614A0"/>
    <w:rsid w:val="00361ABF"/>
    <w:rsid w:val="0036234E"/>
    <w:rsid w:val="003627E4"/>
    <w:rsid w:val="00363A27"/>
    <w:rsid w:val="00363BD9"/>
    <w:rsid w:val="00363E0E"/>
    <w:rsid w:val="0036414A"/>
    <w:rsid w:val="00364A52"/>
    <w:rsid w:val="00364C13"/>
    <w:rsid w:val="00365A5D"/>
    <w:rsid w:val="00365C9B"/>
    <w:rsid w:val="00365D52"/>
    <w:rsid w:val="00365F23"/>
    <w:rsid w:val="003668D7"/>
    <w:rsid w:val="003669D8"/>
    <w:rsid w:val="00367DF5"/>
    <w:rsid w:val="00370F0F"/>
    <w:rsid w:val="0037116A"/>
    <w:rsid w:val="003713EE"/>
    <w:rsid w:val="00371D9E"/>
    <w:rsid w:val="00372C62"/>
    <w:rsid w:val="003731CE"/>
    <w:rsid w:val="00373F35"/>
    <w:rsid w:val="003743B1"/>
    <w:rsid w:val="003755AA"/>
    <w:rsid w:val="003759C2"/>
    <w:rsid w:val="00375F17"/>
    <w:rsid w:val="003763F6"/>
    <w:rsid w:val="00376774"/>
    <w:rsid w:val="003769A9"/>
    <w:rsid w:val="00377E61"/>
    <w:rsid w:val="00380568"/>
    <w:rsid w:val="00380FBA"/>
    <w:rsid w:val="003812C9"/>
    <w:rsid w:val="003812EE"/>
    <w:rsid w:val="0038133C"/>
    <w:rsid w:val="00381D62"/>
    <w:rsid w:val="0038263C"/>
    <w:rsid w:val="00382830"/>
    <w:rsid w:val="00382D81"/>
    <w:rsid w:val="003836F0"/>
    <w:rsid w:val="00383F56"/>
    <w:rsid w:val="00384E64"/>
    <w:rsid w:val="0038521C"/>
    <w:rsid w:val="00385EC3"/>
    <w:rsid w:val="00386BA9"/>
    <w:rsid w:val="00386F93"/>
    <w:rsid w:val="00387A73"/>
    <w:rsid w:val="00390486"/>
    <w:rsid w:val="00390541"/>
    <w:rsid w:val="00390875"/>
    <w:rsid w:val="00390BD4"/>
    <w:rsid w:val="0039187D"/>
    <w:rsid w:val="0039191D"/>
    <w:rsid w:val="00392100"/>
    <w:rsid w:val="00392BEB"/>
    <w:rsid w:val="00392F6D"/>
    <w:rsid w:val="003935D0"/>
    <w:rsid w:val="00393E13"/>
    <w:rsid w:val="00393FD9"/>
    <w:rsid w:val="003940E9"/>
    <w:rsid w:val="00394A5B"/>
    <w:rsid w:val="00395054"/>
    <w:rsid w:val="00395872"/>
    <w:rsid w:val="00395884"/>
    <w:rsid w:val="00395BD5"/>
    <w:rsid w:val="00395CEB"/>
    <w:rsid w:val="00395E3A"/>
    <w:rsid w:val="003969B6"/>
    <w:rsid w:val="00396C1C"/>
    <w:rsid w:val="003A088A"/>
    <w:rsid w:val="003A0C8B"/>
    <w:rsid w:val="003A0DBC"/>
    <w:rsid w:val="003A0F94"/>
    <w:rsid w:val="003A20F7"/>
    <w:rsid w:val="003A29BF"/>
    <w:rsid w:val="003A2C0B"/>
    <w:rsid w:val="003A3090"/>
    <w:rsid w:val="003A36A9"/>
    <w:rsid w:val="003A3837"/>
    <w:rsid w:val="003A3D84"/>
    <w:rsid w:val="003A4440"/>
    <w:rsid w:val="003A467F"/>
    <w:rsid w:val="003A4917"/>
    <w:rsid w:val="003A606D"/>
    <w:rsid w:val="003A65D0"/>
    <w:rsid w:val="003A7B08"/>
    <w:rsid w:val="003A7D1D"/>
    <w:rsid w:val="003B159C"/>
    <w:rsid w:val="003B2238"/>
    <w:rsid w:val="003B23FD"/>
    <w:rsid w:val="003B27A1"/>
    <w:rsid w:val="003B29BF"/>
    <w:rsid w:val="003B2FAE"/>
    <w:rsid w:val="003B32D9"/>
    <w:rsid w:val="003B34FA"/>
    <w:rsid w:val="003B360C"/>
    <w:rsid w:val="003B3729"/>
    <w:rsid w:val="003B49D3"/>
    <w:rsid w:val="003B4A3D"/>
    <w:rsid w:val="003B5BBC"/>
    <w:rsid w:val="003B6425"/>
    <w:rsid w:val="003B64C9"/>
    <w:rsid w:val="003B6916"/>
    <w:rsid w:val="003B6942"/>
    <w:rsid w:val="003B6E5A"/>
    <w:rsid w:val="003B790E"/>
    <w:rsid w:val="003B7A03"/>
    <w:rsid w:val="003C15E4"/>
    <w:rsid w:val="003C19D2"/>
    <w:rsid w:val="003C3AD4"/>
    <w:rsid w:val="003C4AAA"/>
    <w:rsid w:val="003C56CD"/>
    <w:rsid w:val="003C57A1"/>
    <w:rsid w:val="003C5C44"/>
    <w:rsid w:val="003C5FDB"/>
    <w:rsid w:val="003C6ABF"/>
    <w:rsid w:val="003C6DC6"/>
    <w:rsid w:val="003C6FE0"/>
    <w:rsid w:val="003D04E4"/>
    <w:rsid w:val="003D0627"/>
    <w:rsid w:val="003D0D67"/>
    <w:rsid w:val="003D1ECB"/>
    <w:rsid w:val="003D1F23"/>
    <w:rsid w:val="003D22CF"/>
    <w:rsid w:val="003D23D3"/>
    <w:rsid w:val="003D2518"/>
    <w:rsid w:val="003D2596"/>
    <w:rsid w:val="003D2D0D"/>
    <w:rsid w:val="003D3341"/>
    <w:rsid w:val="003D3817"/>
    <w:rsid w:val="003D43AD"/>
    <w:rsid w:val="003D48F2"/>
    <w:rsid w:val="003D4DB5"/>
    <w:rsid w:val="003D5119"/>
    <w:rsid w:val="003D566D"/>
    <w:rsid w:val="003D569F"/>
    <w:rsid w:val="003D5763"/>
    <w:rsid w:val="003D6330"/>
    <w:rsid w:val="003D68C8"/>
    <w:rsid w:val="003D7794"/>
    <w:rsid w:val="003E0D0E"/>
    <w:rsid w:val="003E0D4F"/>
    <w:rsid w:val="003E1082"/>
    <w:rsid w:val="003E1496"/>
    <w:rsid w:val="003E1C8B"/>
    <w:rsid w:val="003E2429"/>
    <w:rsid w:val="003E244D"/>
    <w:rsid w:val="003E25D1"/>
    <w:rsid w:val="003E294C"/>
    <w:rsid w:val="003E2AB3"/>
    <w:rsid w:val="003E2C94"/>
    <w:rsid w:val="003E2E57"/>
    <w:rsid w:val="003E31A2"/>
    <w:rsid w:val="003E367A"/>
    <w:rsid w:val="003E3A2B"/>
    <w:rsid w:val="003E3EFC"/>
    <w:rsid w:val="003E3F96"/>
    <w:rsid w:val="003E4E08"/>
    <w:rsid w:val="003E55CF"/>
    <w:rsid w:val="003E5655"/>
    <w:rsid w:val="003E58B3"/>
    <w:rsid w:val="003E61CE"/>
    <w:rsid w:val="003E6C3D"/>
    <w:rsid w:val="003E6DFB"/>
    <w:rsid w:val="003E758B"/>
    <w:rsid w:val="003F01FB"/>
    <w:rsid w:val="003F0922"/>
    <w:rsid w:val="003F09E8"/>
    <w:rsid w:val="003F0C5D"/>
    <w:rsid w:val="003F0CA3"/>
    <w:rsid w:val="003F0D1F"/>
    <w:rsid w:val="003F2120"/>
    <w:rsid w:val="003F2697"/>
    <w:rsid w:val="003F33C1"/>
    <w:rsid w:val="003F4389"/>
    <w:rsid w:val="003F43D0"/>
    <w:rsid w:val="003F4E19"/>
    <w:rsid w:val="003F503E"/>
    <w:rsid w:val="003F55A1"/>
    <w:rsid w:val="003F5A2A"/>
    <w:rsid w:val="003F6044"/>
    <w:rsid w:val="003F72A2"/>
    <w:rsid w:val="003F7ECC"/>
    <w:rsid w:val="003F7F80"/>
    <w:rsid w:val="00400228"/>
    <w:rsid w:val="00401441"/>
    <w:rsid w:val="00401AC0"/>
    <w:rsid w:val="0040235E"/>
    <w:rsid w:val="00402521"/>
    <w:rsid w:val="00402779"/>
    <w:rsid w:val="004028C6"/>
    <w:rsid w:val="004032D4"/>
    <w:rsid w:val="004038C4"/>
    <w:rsid w:val="00404035"/>
    <w:rsid w:val="004046D1"/>
    <w:rsid w:val="00404D17"/>
    <w:rsid w:val="00404F18"/>
    <w:rsid w:val="00405717"/>
    <w:rsid w:val="00405F4F"/>
    <w:rsid w:val="004060F0"/>
    <w:rsid w:val="004072AD"/>
    <w:rsid w:val="0040734F"/>
    <w:rsid w:val="00407EE1"/>
    <w:rsid w:val="00407FBE"/>
    <w:rsid w:val="00410A00"/>
    <w:rsid w:val="00410A8D"/>
    <w:rsid w:val="00411772"/>
    <w:rsid w:val="00411AB1"/>
    <w:rsid w:val="00412006"/>
    <w:rsid w:val="00412221"/>
    <w:rsid w:val="004124B6"/>
    <w:rsid w:val="004133C1"/>
    <w:rsid w:val="00413AC8"/>
    <w:rsid w:val="00413C88"/>
    <w:rsid w:val="00413EFE"/>
    <w:rsid w:val="00414D5D"/>
    <w:rsid w:val="00415C16"/>
    <w:rsid w:val="00415C7F"/>
    <w:rsid w:val="00416D59"/>
    <w:rsid w:val="00416F41"/>
    <w:rsid w:val="00417606"/>
    <w:rsid w:val="00417AFF"/>
    <w:rsid w:val="00423DD3"/>
    <w:rsid w:val="00424312"/>
    <w:rsid w:val="0042550D"/>
    <w:rsid w:val="004255B1"/>
    <w:rsid w:val="00425FC8"/>
    <w:rsid w:val="004263FC"/>
    <w:rsid w:val="00426850"/>
    <w:rsid w:val="00426AE8"/>
    <w:rsid w:val="00427318"/>
    <w:rsid w:val="004273E6"/>
    <w:rsid w:val="00427504"/>
    <w:rsid w:val="0042756C"/>
    <w:rsid w:val="004275B6"/>
    <w:rsid w:val="00430296"/>
    <w:rsid w:val="00430765"/>
    <w:rsid w:val="004307C9"/>
    <w:rsid w:val="00430962"/>
    <w:rsid w:val="00430C43"/>
    <w:rsid w:val="0043114F"/>
    <w:rsid w:val="004331CD"/>
    <w:rsid w:val="00434700"/>
    <w:rsid w:val="0043552D"/>
    <w:rsid w:val="00436A81"/>
    <w:rsid w:val="00436F0B"/>
    <w:rsid w:val="00437048"/>
    <w:rsid w:val="004370B9"/>
    <w:rsid w:val="00437349"/>
    <w:rsid w:val="0043749F"/>
    <w:rsid w:val="00437649"/>
    <w:rsid w:val="00437B35"/>
    <w:rsid w:val="00437BD1"/>
    <w:rsid w:val="00437C06"/>
    <w:rsid w:val="00440338"/>
    <w:rsid w:val="00441156"/>
    <w:rsid w:val="00441407"/>
    <w:rsid w:val="00442295"/>
    <w:rsid w:val="004438C0"/>
    <w:rsid w:val="00444122"/>
    <w:rsid w:val="00444B90"/>
    <w:rsid w:val="00445196"/>
    <w:rsid w:val="004452A2"/>
    <w:rsid w:val="0044530D"/>
    <w:rsid w:val="00445416"/>
    <w:rsid w:val="00445AE6"/>
    <w:rsid w:val="004461D2"/>
    <w:rsid w:val="0044701D"/>
    <w:rsid w:val="00447EB5"/>
    <w:rsid w:val="00447FD7"/>
    <w:rsid w:val="00451699"/>
    <w:rsid w:val="004516B9"/>
    <w:rsid w:val="004516DA"/>
    <w:rsid w:val="0045193B"/>
    <w:rsid w:val="00452CC7"/>
    <w:rsid w:val="00453119"/>
    <w:rsid w:val="00453B6B"/>
    <w:rsid w:val="00454DD8"/>
    <w:rsid w:val="004554EC"/>
    <w:rsid w:val="00456373"/>
    <w:rsid w:val="004565E8"/>
    <w:rsid w:val="004566DA"/>
    <w:rsid w:val="00457870"/>
    <w:rsid w:val="00457B05"/>
    <w:rsid w:val="00457C31"/>
    <w:rsid w:val="004607CD"/>
    <w:rsid w:val="00460995"/>
    <w:rsid w:val="00460A0F"/>
    <w:rsid w:val="004614D9"/>
    <w:rsid w:val="00461735"/>
    <w:rsid w:val="0046192E"/>
    <w:rsid w:val="00461AE6"/>
    <w:rsid w:val="00461C1B"/>
    <w:rsid w:val="0046233B"/>
    <w:rsid w:val="00462B10"/>
    <w:rsid w:val="00462DA4"/>
    <w:rsid w:val="00463160"/>
    <w:rsid w:val="0046365F"/>
    <w:rsid w:val="00463855"/>
    <w:rsid w:val="00463A9B"/>
    <w:rsid w:val="00463B2B"/>
    <w:rsid w:val="00463C17"/>
    <w:rsid w:val="004640EF"/>
    <w:rsid w:val="00465D8C"/>
    <w:rsid w:val="00466276"/>
    <w:rsid w:val="004666F9"/>
    <w:rsid w:val="00470F08"/>
    <w:rsid w:val="00471B2F"/>
    <w:rsid w:val="004726F8"/>
    <w:rsid w:val="00472E3F"/>
    <w:rsid w:val="00473113"/>
    <w:rsid w:val="0047344B"/>
    <w:rsid w:val="00473529"/>
    <w:rsid w:val="00473E9C"/>
    <w:rsid w:val="00475163"/>
    <w:rsid w:val="0047520C"/>
    <w:rsid w:val="00475926"/>
    <w:rsid w:val="00476757"/>
    <w:rsid w:val="004769A2"/>
    <w:rsid w:val="00476A26"/>
    <w:rsid w:val="004774BC"/>
    <w:rsid w:val="00477596"/>
    <w:rsid w:val="004804F3"/>
    <w:rsid w:val="00480708"/>
    <w:rsid w:val="004811FD"/>
    <w:rsid w:val="00481469"/>
    <w:rsid w:val="0048172A"/>
    <w:rsid w:val="00481E34"/>
    <w:rsid w:val="004831A4"/>
    <w:rsid w:val="00483994"/>
    <w:rsid w:val="00483DAC"/>
    <w:rsid w:val="004845E6"/>
    <w:rsid w:val="0048543E"/>
    <w:rsid w:val="004859EB"/>
    <w:rsid w:val="00485E4D"/>
    <w:rsid w:val="00486EF4"/>
    <w:rsid w:val="00487643"/>
    <w:rsid w:val="0048769A"/>
    <w:rsid w:val="004877D2"/>
    <w:rsid w:val="004877FF"/>
    <w:rsid w:val="00487AFA"/>
    <w:rsid w:val="00490490"/>
    <w:rsid w:val="0049094A"/>
    <w:rsid w:val="00490CA9"/>
    <w:rsid w:val="00491178"/>
    <w:rsid w:val="00491E3F"/>
    <w:rsid w:val="00491E6A"/>
    <w:rsid w:val="00492E66"/>
    <w:rsid w:val="00494756"/>
    <w:rsid w:val="00494CE9"/>
    <w:rsid w:val="00495158"/>
    <w:rsid w:val="004951F8"/>
    <w:rsid w:val="004956C3"/>
    <w:rsid w:val="00495B0E"/>
    <w:rsid w:val="00495C8A"/>
    <w:rsid w:val="0049626A"/>
    <w:rsid w:val="00496279"/>
    <w:rsid w:val="004964A4"/>
    <w:rsid w:val="00496BCB"/>
    <w:rsid w:val="00497123"/>
    <w:rsid w:val="004972E7"/>
    <w:rsid w:val="00497FB6"/>
    <w:rsid w:val="004A028B"/>
    <w:rsid w:val="004A0CE5"/>
    <w:rsid w:val="004A1B63"/>
    <w:rsid w:val="004A1BA1"/>
    <w:rsid w:val="004A2957"/>
    <w:rsid w:val="004A2CA9"/>
    <w:rsid w:val="004A2FE9"/>
    <w:rsid w:val="004A3D61"/>
    <w:rsid w:val="004A3D91"/>
    <w:rsid w:val="004A40ED"/>
    <w:rsid w:val="004A41B5"/>
    <w:rsid w:val="004A4D4B"/>
    <w:rsid w:val="004A5749"/>
    <w:rsid w:val="004A5881"/>
    <w:rsid w:val="004A6BD2"/>
    <w:rsid w:val="004A70F9"/>
    <w:rsid w:val="004A714F"/>
    <w:rsid w:val="004A7692"/>
    <w:rsid w:val="004A79F0"/>
    <w:rsid w:val="004B0562"/>
    <w:rsid w:val="004B13E6"/>
    <w:rsid w:val="004B1823"/>
    <w:rsid w:val="004B2EF9"/>
    <w:rsid w:val="004B2FC1"/>
    <w:rsid w:val="004B353C"/>
    <w:rsid w:val="004B3F60"/>
    <w:rsid w:val="004B441E"/>
    <w:rsid w:val="004B44C7"/>
    <w:rsid w:val="004B4533"/>
    <w:rsid w:val="004B49A8"/>
    <w:rsid w:val="004B5C41"/>
    <w:rsid w:val="004B647A"/>
    <w:rsid w:val="004B6664"/>
    <w:rsid w:val="004B6E93"/>
    <w:rsid w:val="004B78F6"/>
    <w:rsid w:val="004B7908"/>
    <w:rsid w:val="004B7DF0"/>
    <w:rsid w:val="004C0560"/>
    <w:rsid w:val="004C0B79"/>
    <w:rsid w:val="004C0C0D"/>
    <w:rsid w:val="004C1198"/>
    <w:rsid w:val="004C143F"/>
    <w:rsid w:val="004C1720"/>
    <w:rsid w:val="004C195B"/>
    <w:rsid w:val="004C1BE2"/>
    <w:rsid w:val="004C20DE"/>
    <w:rsid w:val="004C2169"/>
    <w:rsid w:val="004C2662"/>
    <w:rsid w:val="004C2DBA"/>
    <w:rsid w:val="004C3418"/>
    <w:rsid w:val="004C36D5"/>
    <w:rsid w:val="004C4C64"/>
    <w:rsid w:val="004C4D1B"/>
    <w:rsid w:val="004C589D"/>
    <w:rsid w:val="004C5DC0"/>
    <w:rsid w:val="004C5DE5"/>
    <w:rsid w:val="004C6747"/>
    <w:rsid w:val="004C6997"/>
    <w:rsid w:val="004C6C82"/>
    <w:rsid w:val="004C6DBF"/>
    <w:rsid w:val="004C7090"/>
    <w:rsid w:val="004C714F"/>
    <w:rsid w:val="004C7764"/>
    <w:rsid w:val="004D0D82"/>
    <w:rsid w:val="004D0E9C"/>
    <w:rsid w:val="004D0F53"/>
    <w:rsid w:val="004D14C9"/>
    <w:rsid w:val="004D1524"/>
    <w:rsid w:val="004D1E54"/>
    <w:rsid w:val="004D2801"/>
    <w:rsid w:val="004D33F0"/>
    <w:rsid w:val="004D4077"/>
    <w:rsid w:val="004D4116"/>
    <w:rsid w:val="004D50E6"/>
    <w:rsid w:val="004D69F0"/>
    <w:rsid w:val="004D6F4C"/>
    <w:rsid w:val="004D7034"/>
    <w:rsid w:val="004D7823"/>
    <w:rsid w:val="004D7D81"/>
    <w:rsid w:val="004E03A8"/>
    <w:rsid w:val="004E0D8F"/>
    <w:rsid w:val="004E1B39"/>
    <w:rsid w:val="004E20BE"/>
    <w:rsid w:val="004E2655"/>
    <w:rsid w:val="004E2CB8"/>
    <w:rsid w:val="004E4838"/>
    <w:rsid w:val="004E5584"/>
    <w:rsid w:val="004E5FBE"/>
    <w:rsid w:val="004E6746"/>
    <w:rsid w:val="004E687C"/>
    <w:rsid w:val="004E6A5E"/>
    <w:rsid w:val="004E73B8"/>
    <w:rsid w:val="004E7513"/>
    <w:rsid w:val="004E7767"/>
    <w:rsid w:val="004E7BD5"/>
    <w:rsid w:val="004E7E12"/>
    <w:rsid w:val="004E7E21"/>
    <w:rsid w:val="004F02F2"/>
    <w:rsid w:val="004F119E"/>
    <w:rsid w:val="004F25CB"/>
    <w:rsid w:val="004F2B48"/>
    <w:rsid w:val="004F2CAB"/>
    <w:rsid w:val="004F2D34"/>
    <w:rsid w:val="004F2FF4"/>
    <w:rsid w:val="004F3A8A"/>
    <w:rsid w:val="004F3F47"/>
    <w:rsid w:val="004F40C9"/>
    <w:rsid w:val="004F4418"/>
    <w:rsid w:val="004F4654"/>
    <w:rsid w:val="004F5996"/>
    <w:rsid w:val="004F6274"/>
    <w:rsid w:val="004F6685"/>
    <w:rsid w:val="004F693B"/>
    <w:rsid w:val="004F6F14"/>
    <w:rsid w:val="004F7A4A"/>
    <w:rsid w:val="004F7F34"/>
    <w:rsid w:val="0050011B"/>
    <w:rsid w:val="00500331"/>
    <w:rsid w:val="00500FDD"/>
    <w:rsid w:val="005012DC"/>
    <w:rsid w:val="00501561"/>
    <w:rsid w:val="00502593"/>
    <w:rsid w:val="00502ECE"/>
    <w:rsid w:val="00503090"/>
    <w:rsid w:val="00503399"/>
    <w:rsid w:val="005033AE"/>
    <w:rsid w:val="00503A7A"/>
    <w:rsid w:val="0050551D"/>
    <w:rsid w:val="0050741B"/>
    <w:rsid w:val="00507EB5"/>
    <w:rsid w:val="00510C19"/>
    <w:rsid w:val="00510ED2"/>
    <w:rsid w:val="005119D6"/>
    <w:rsid w:val="005122F5"/>
    <w:rsid w:val="00512C19"/>
    <w:rsid w:val="00512D8C"/>
    <w:rsid w:val="005138C0"/>
    <w:rsid w:val="00513C0C"/>
    <w:rsid w:val="005140C7"/>
    <w:rsid w:val="00514978"/>
    <w:rsid w:val="0051507C"/>
    <w:rsid w:val="00515B63"/>
    <w:rsid w:val="005167C7"/>
    <w:rsid w:val="00516859"/>
    <w:rsid w:val="00516F0E"/>
    <w:rsid w:val="00517021"/>
    <w:rsid w:val="0051705E"/>
    <w:rsid w:val="00517839"/>
    <w:rsid w:val="005203BE"/>
    <w:rsid w:val="00520DAE"/>
    <w:rsid w:val="005210D7"/>
    <w:rsid w:val="00522833"/>
    <w:rsid w:val="00522D7B"/>
    <w:rsid w:val="00522DCD"/>
    <w:rsid w:val="00522FA8"/>
    <w:rsid w:val="0052341B"/>
    <w:rsid w:val="00523BE5"/>
    <w:rsid w:val="00524560"/>
    <w:rsid w:val="005250CB"/>
    <w:rsid w:val="0052513E"/>
    <w:rsid w:val="005259A2"/>
    <w:rsid w:val="00525BC4"/>
    <w:rsid w:val="00525F9A"/>
    <w:rsid w:val="00526EEB"/>
    <w:rsid w:val="00527E1E"/>
    <w:rsid w:val="00530316"/>
    <w:rsid w:val="00530955"/>
    <w:rsid w:val="00530B14"/>
    <w:rsid w:val="00530DED"/>
    <w:rsid w:val="00531163"/>
    <w:rsid w:val="00532017"/>
    <w:rsid w:val="0053226E"/>
    <w:rsid w:val="00533091"/>
    <w:rsid w:val="00533C63"/>
    <w:rsid w:val="00534477"/>
    <w:rsid w:val="005349B2"/>
    <w:rsid w:val="00534C8A"/>
    <w:rsid w:val="00534F01"/>
    <w:rsid w:val="00535F07"/>
    <w:rsid w:val="00537521"/>
    <w:rsid w:val="00537740"/>
    <w:rsid w:val="00537B25"/>
    <w:rsid w:val="00540181"/>
    <w:rsid w:val="00540375"/>
    <w:rsid w:val="00540385"/>
    <w:rsid w:val="0054097C"/>
    <w:rsid w:val="00540CF1"/>
    <w:rsid w:val="0054218D"/>
    <w:rsid w:val="005428B6"/>
    <w:rsid w:val="0054324A"/>
    <w:rsid w:val="0054367F"/>
    <w:rsid w:val="005438A2"/>
    <w:rsid w:val="00544F96"/>
    <w:rsid w:val="00545FAE"/>
    <w:rsid w:val="00546582"/>
    <w:rsid w:val="00546DDC"/>
    <w:rsid w:val="00547002"/>
    <w:rsid w:val="00547B4A"/>
    <w:rsid w:val="00547BD9"/>
    <w:rsid w:val="00547D6C"/>
    <w:rsid w:val="00547DD2"/>
    <w:rsid w:val="00547FB1"/>
    <w:rsid w:val="00550C2F"/>
    <w:rsid w:val="00550C46"/>
    <w:rsid w:val="00551764"/>
    <w:rsid w:val="005519B8"/>
    <w:rsid w:val="00551AA2"/>
    <w:rsid w:val="005529F6"/>
    <w:rsid w:val="00553C90"/>
    <w:rsid w:val="00553F66"/>
    <w:rsid w:val="005559B3"/>
    <w:rsid w:val="00555C84"/>
    <w:rsid w:val="00556837"/>
    <w:rsid w:val="005577A6"/>
    <w:rsid w:val="0055794E"/>
    <w:rsid w:val="00560FF4"/>
    <w:rsid w:val="005615C3"/>
    <w:rsid w:val="00561903"/>
    <w:rsid w:val="00561972"/>
    <w:rsid w:val="00561A69"/>
    <w:rsid w:val="00561DDF"/>
    <w:rsid w:val="005620D7"/>
    <w:rsid w:val="00562248"/>
    <w:rsid w:val="00562298"/>
    <w:rsid w:val="005632BB"/>
    <w:rsid w:val="005637A0"/>
    <w:rsid w:val="00564DAA"/>
    <w:rsid w:val="00564E6F"/>
    <w:rsid w:val="00564F11"/>
    <w:rsid w:val="005652EF"/>
    <w:rsid w:val="0056597C"/>
    <w:rsid w:val="00565E8E"/>
    <w:rsid w:val="00566BCB"/>
    <w:rsid w:val="00567A42"/>
    <w:rsid w:val="00567C91"/>
    <w:rsid w:val="00570557"/>
    <w:rsid w:val="00570644"/>
    <w:rsid w:val="00570D16"/>
    <w:rsid w:val="00571654"/>
    <w:rsid w:val="005717E5"/>
    <w:rsid w:val="005717EE"/>
    <w:rsid w:val="005718D7"/>
    <w:rsid w:val="00572BCD"/>
    <w:rsid w:val="00572ED3"/>
    <w:rsid w:val="00573011"/>
    <w:rsid w:val="00573161"/>
    <w:rsid w:val="00573C6F"/>
    <w:rsid w:val="00574431"/>
    <w:rsid w:val="00574457"/>
    <w:rsid w:val="00575184"/>
    <w:rsid w:val="00575B19"/>
    <w:rsid w:val="00575CEA"/>
    <w:rsid w:val="00576B6A"/>
    <w:rsid w:val="00577CBB"/>
    <w:rsid w:val="00577D58"/>
    <w:rsid w:val="00577E2C"/>
    <w:rsid w:val="0058049D"/>
    <w:rsid w:val="00580B11"/>
    <w:rsid w:val="00580C03"/>
    <w:rsid w:val="00581BCE"/>
    <w:rsid w:val="00582589"/>
    <w:rsid w:val="00582C43"/>
    <w:rsid w:val="00583A21"/>
    <w:rsid w:val="00583AC6"/>
    <w:rsid w:val="00583CD8"/>
    <w:rsid w:val="0058463F"/>
    <w:rsid w:val="00584869"/>
    <w:rsid w:val="005848E1"/>
    <w:rsid w:val="00584952"/>
    <w:rsid w:val="005851D5"/>
    <w:rsid w:val="00585C18"/>
    <w:rsid w:val="00586276"/>
    <w:rsid w:val="0058729A"/>
    <w:rsid w:val="00587BC0"/>
    <w:rsid w:val="00590556"/>
    <w:rsid w:val="00590A33"/>
    <w:rsid w:val="00590D7D"/>
    <w:rsid w:val="00590EC3"/>
    <w:rsid w:val="00591139"/>
    <w:rsid w:val="0059141A"/>
    <w:rsid w:val="005914EF"/>
    <w:rsid w:val="005924DC"/>
    <w:rsid w:val="0059253C"/>
    <w:rsid w:val="0059255E"/>
    <w:rsid w:val="00592615"/>
    <w:rsid w:val="00592F12"/>
    <w:rsid w:val="00593802"/>
    <w:rsid w:val="00594034"/>
    <w:rsid w:val="00594A75"/>
    <w:rsid w:val="00594BA4"/>
    <w:rsid w:val="005950C2"/>
    <w:rsid w:val="005953D0"/>
    <w:rsid w:val="0059624F"/>
    <w:rsid w:val="00596526"/>
    <w:rsid w:val="0059679C"/>
    <w:rsid w:val="00596817"/>
    <w:rsid w:val="005969A0"/>
    <w:rsid w:val="00596E51"/>
    <w:rsid w:val="00597A69"/>
    <w:rsid w:val="00597DC0"/>
    <w:rsid w:val="005A0E75"/>
    <w:rsid w:val="005A19F0"/>
    <w:rsid w:val="005A1BED"/>
    <w:rsid w:val="005A2414"/>
    <w:rsid w:val="005A33A2"/>
    <w:rsid w:val="005A384F"/>
    <w:rsid w:val="005A3DAD"/>
    <w:rsid w:val="005A3FDA"/>
    <w:rsid w:val="005A45A9"/>
    <w:rsid w:val="005A4ECA"/>
    <w:rsid w:val="005A502B"/>
    <w:rsid w:val="005A51B0"/>
    <w:rsid w:val="005A58F9"/>
    <w:rsid w:val="005A5D4F"/>
    <w:rsid w:val="005A5D82"/>
    <w:rsid w:val="005A6949"/>
    <w:rsid w:val="005A77BF"/>
    <w:rsid w:val="005A780B"/>
    <w:rsid w:val="005A78C6"/>
    <w:rsid w:val="005B03BC"/>
    <w:rsid w:val="005B089A"/>
    <w:rsid w:val="005B0FE6"/>
    <w:rsid w:val="005B10B3"/>
    <w:rsid w:val="005B1D63"/>
    <w:rsid w:val="005B1F7E"/>
    <w:rsid w:val="005B2475"/>
    <w:rsid w:val="005B39CA"/>
    <w:rsid w:val="005B3A74"/>
    <w:rsid w:val="005B3CF2"/>
    <w:rsid w:val="005B3F8A"/>
    <w:rsid w:val="005B400D"/>
    <w:rsid w:val="005B4320"/>
    <w:rsid w:val="005B4546"/>
    <w:rsid w:val="005B475B"/>
    <w:rsid w:val="005B4BE9"/>
    <w:rsid w:val="005B4E91"/>
    <w:rsid w:val="005B5581"/>
    <w:rsid w:val="005B5816"/>
    <w:rsid w:val="005B7E24"/>
    <w:rsid w:val="005C07F9"/>
    <w:rsid w:val="005C0C6D"/>
    <w:rsid w:val="005C139B"/>
    <w:rsid w:val="005C1AE6"/>
    <w:rsid w:val="005C2016"/>
    <w:rsid w:val="005C210C"/>
    <w:rsid w:val="005C2644"/>
    <w:rsid w:val="005C3056"/>
    <w:rsid w:val="005C305B"/>
    <w:rsid w:val="005C37E5"/>
    <w:rsid w:val="005C3D6E"/>
    <w:rsid w:val="005C48FB"/>
    <w:rsid w:val="005C4B10"/>
    <w:rsid w:val="005C4FA1"/>
    <w:rsid w:val="005C539E"/>
    <w:rsid w:val="005C5554"/>
    <w:rsid w:val="005C635C"/>
    <w:rsid w:val="005C656C"/>
    <w:rsid w:val="005C6F02"/>
    <w:rsid w:val="005C704A"/>
    <w:rsid w:val="005C7148"/>
    <w:rsid w:val="005C797F"/>
    <w:rsid w:val="005D02B1"/>
    <w:rsid w:val="005D1ACC"/>
    <w:rsid w:val="005D209E"/>
    <w:rsid w:val="005D2343"/>
    <w:rsid w:val="005D23EA"/>
    <w:rsid w:val="005D2889"/>
    <w:rsid w:val="005D29B7"/>
    <w:rsid w:val="005D326D"/>
    <w:rsid w:val="005D36B5"/>
    <w:rsid w:val="005D39DE"/>
    <w:rsid w:val="005D3AF3"/>
    <w:rsid w:val="005D4515"/>
    <w:rsid w:val="005D4652"/>
    <w:rsid w:val="005D5360"/>
    <w:rsid w:val="005D54F9"/>
    <w:rsid w:val="005D551B"/>
    <w:rsid w:val="005D589B"/>
    <w:rsid w:val="005D58DD"/>
    <w:rsid w:val="005D5DCF"/>
    <w:rsid w:val="005D62FA"/>
    <w:rsid w:val="005D67D3"/>
    <w:rsid w:val="005D6D4E"/>
    <w:rsid w:val="005D6F48"/>
    <w:rsid w:val="005D7330"/>
    <w:rsid w:val="005E00FC"/>
    <w:rsid w:val="005E06E1"/>
    <w:rsid w:val="005E1B14"/>
    <w:rsid w:val="005E33A0"/>
    <w:rsid w:val="005E346D"/>
    <w:rsid w:val="005E3584"/>
    <w:rsid w:val="005E36DF"/>
    <w:rsid w:val="005E3762"/>
    <w:rsid w:val="005E401B"/>
    <w:rsid w:val="005E4810"/>
    <w:rsid w:val="005E5554"/>
    <w:rsid w:val="005E6310"/>
    <w:rsid w:val="005E7542"/>
    <w:rsid w:val="005E784D"/>
    <w:rsid w:val="005E7EA8"/>
    <w:rsid w:val="005F05D7"/>
    <w:rsid w:val="005F0A94"/>
    <w:rsid w:val="005F16E7"/>
    <w:rsid w:val="005F2462"/>
    <w:rsid w:val="005F2500"/>
    <w:rsid w:val="005F296B"/>
    <w:rsid w:val="005F3138"/>
    <w:rsid w:val="005F3C71"/>
    <w:rsid w:val="005F46C1"/>
    <w:rsid w:val="005F4747"/>
    <w:rsid w:val="005F5001"/>
    <w:rsid w:val="005F5004"/>
    <w:rsid w:val="005F5499"/>
    <w:rsid w:val="005F5A8C"/>
    <w:rsid w:val="005F60EB"/>
    <w:rsid w:val="005F6260"/>
    <w:rsid w:val="005F6B5E"/>
    <w:rsid w:val="005F6FA4"/>
    <w:rsid w:val="005F7035"/>
    <w:rsid w:val="005F748F"/>
    <w:rsid w:val="005F7C22"/>
    <w:rsid w:val="00600211"/>
    <w:rsid w:val="006002D9"/>
    <w:rsid w:val="006006FD"/>
    <w:rsid w:val="00600C34"/>
    <w:rsid w:val="00600C96"/>
    <w:rsid w:val="00600FA7"/>
    <w:rsid w:val="0060300A"/>
    <w:rsid w:val="006043A3"/>
    <w:rsid w:val="00604802"/>
    <w:rsid w:val="00604BCC"/>
    <w:rsid w:val="00604FF1"/>
    <w:rsid w:val="00605231"/>
    <w:rsid w:val="00605498"/>
    <w:rsid w:val="00605C19"/>
    <w:rsid w:val="00605CEB"/>
    <w:rsid w:val="006062DC"/>
    <w:rsid w:val="006064AA"/>
    <w:rsid w:val="00606E86"/>
    <w:rsid w:val="00607219"/>
    <w:rsid w:val="006100FC"/>
    <w:rsid w:val="00610353"/>
    <w:rsid w:val="00610A26"/>
    <w:rsid w:val="0061196A"/>
    <w:rsid w:val="006121E0"/>
    <w:rsid w:val="0061257C"/>
    <w:rsid w:val="00612FAE"/>
    <w:rsid w:val="00613149"/>
    <w:rsid w:val="00613287"/>
    <w:rsid w:val="00613A7E"/>
    <w:rsid w:val="00613D20"/>
    <w:rsid w:val="0061585C"/>
    <w:rsid w:val="00615895"/>
    <w:rsid w:val="00615ADA"/>
    <w:rsid w:val="00615F3D"/>
    <w:rsid w:val="006162BE"/>
    <w:rsid w:val="006163FC"/>
    <w:rsid w:val="00616512"/>
    <w:rsid w:val="00616731"/>
    <w:rsid w:val="00617C52"/>
    <w:rsid w:val="00620329"/>
    <w:rsid w:val="00620404"/>
    <w:rsid w:val="00620D74"/>
    <w:rsid w:val="006215E0"/>
    <w:rsid w:val="006221E1"/>
    <w:rsid w:val="006227CF"/>
    <w:rsid w:val="00622DEE"/>
    <w:rsid w:val="00623799"/>
    <w:rsid w:val="00624179"/>
    <w:rsid w:val="00624B2B"/>
    <w:rsid w:val="00624CDD"/>
    <w:rsid w:val="00624CF2"/>
    <w:rsid w:val="006256CB"/>
    <w:rsid w:val="00626660"/>
    <w:rsid w:val="00626AD3"/>
    <w:rsid w:val="00627E26"/>
    <w:rsid w:val="00627E57"/>
    <w:rsid w:val="006300FD"/>
    <w:rsid w:val="006302CE"/>
    <w:rsid w:val="0063057D"/>
    <w:rsid w:val="00630B6A"/>
    <w:rsid w:val="00631A88"/>
    <w:rsid w:val="00631AFB"/>
    <w:rsid w:val="00631CB5"/>
    <w:rsid w:val="00631CCA"/>
    <w:rsid w:val="00632317"/>
    <w:rsid w:val="0063288F"/>
    <w:rsid w:val="006330F5"/>
    <w:rsid w:val="00633F2D"/>
    <w:rsid w:val="0063415D"/>
    <w:rsid w:val="006349B8"/>
    <w:rsid w:val="00634D00"/>
    <w:rsid w:val="00635998"/>
    <w:rsid w:val="00635B38"/>
    <w:rsid w:val="00635F20"/>
    <w:rsid w:val="006369AB"/>
    <w:rsid w:val="0063758D"/>
    <w:rsid w:val="00637616"/>
    <w:rsid w:val="00641424"/>
    <w:rsid w:val="0064184D"/>
    <w:rsid w:val="006418C1"/>
    <w:rsid w:val="00641FB7"/>
    <w:rsid w:val="00642261"/>
    <w:rsid w:val="00642CDD"/>
    <w:rsid w:val="0064301E"/>
    <w:rsid w:val="0064337E"/>
    <w:rsid w:val="006435F9"/>
    <w:rsid w:val="006436F0"/>
    <w:rsid w:val="006439E8"/>
    <w:rsid w:val="006449F2"/>
    <w:rsid w:val="00645615"/>
    <w:rsid w:val="0064577C"/>
    <w:rsid w:val="006458BE"/>
    <w:rsid w:val="006465DF"/>
    <w:rsid w:val="006469A0"/>
    <w:rsid w:val="00646B3D"/>
    <w:rsid w:val="00646F8E"/>
    <w:rsid w:val="006472FB"/>
    <w:rsid w:val="006476D0"/>
    <w:rsid w:val="00647B4E"/>
    <w:rsid w:val="00647E93"/>
    <w:rsid w:val="00650701"/>
    <w:rsid w:val="006508EE"/>
    <w:rsid w:val="00650AC2"/>
    <w:rsid w:val="00651084"/>
    <w:rsid w:val="00651597"/>
    <w:rsid w:val="00651779"/>
    <w:rsid w:val="0065226B"/>
    <w:rsid w:val="0065228C"/>
    <w:rsid w:val="00653181"/>
    <w:rsid w:val="006532B7"/>
    <w:rsid w:val="00653456"/>
    <w:rsid w:val="00653D32"/>
    <w:rsid w:val="00654256"/>
    <w:rsid w:val="006549FE"/>
    <w:rsid w:val="00654D81"/>
    <w:rsid w:val="00654FFD"/>
    <w:rsid w:val="006551EA"/>
    <w:rsid w:val="00655AD1"/>
    <w:rsid w:val="00655FC0"/>
    <w:rsid w:val="00656054"/>
    <w:rsid w:val="006566D4"/>
    <w:rsid w:val="00656BF8"/>
    <w:rsid w:val="006578A2"/>
    <w:rsid w:val="00660874"/>
    <w:rsid w:val="00660CF7"/>
    <w:rsid w:val="00661FBE"/>
    <w:rsid w:val="006622A5"/>
    <w:rsid w:val="00662387"/>
    <w:rsid w:val="00662993"/>
    <w:rsid w:val="00662A56"/>
    <w:rsid w:val="00662B93"/>
    <w:rsid w:val="006636FA"/>
    <w:rsid w:val="006639A7"/>
    <w:rsid w:val="00663A07"/>
    <w:rsid w:val="00663C17"/>
    <w:rsid w:val="00663EB8"/>
    <w:rsid w:val="00664B1C"/>
    <w:rsid w:val="006650E4"/>
    <w:rsid w:val="0066593C"/>
    <w:rsid w:val="00665CFF"/>
    <w:rsid w:val="00667731"/>
    <w:rsid w:val="006678AD"/>
    <w:rsid w:val="00667D71"/>
    <w:rsid w:val="00667E62"/>
    <w:rsid w:val="00671501"/>
    <w:rsid w:val="006716FB"/>
    <w:rsid w:val="00672526"/>
    <w:rsid w:val="006726F6"/>
    <w:rsid w:val="00672C2C"/>
    <w:rsid w:val="00673A40"/>
    <w:rsid w:val="00673EC6"/>
    <w:rsid w:val="006746C1"/>
    <w:rsid w:val="00674C7E"/>
    <w:rsid w:val="0067504D"/>
    <w:rsid w:val="00675830"/>
    <w:rsid w:val="00676244"/>
    <w:rsid w:val="006764CA"/>
    <w:rsid w:val="00676DB9"/>
    <w:rsid w:val="006779CF"/>
    <w:rsid w:val="0068143A"/>
    <w:rsid w:val="0068229A"/>
    <w:rsid w:val="00682C82"/>
    <w:rsid w:val="0068372E"/>
    <w:rsid w:val="006840B4"/>
    <w:rsid w:val="006844F4"/>
    <w:rsid w:val="00684924"/>
    <w:rsid w:val="00684AC7"/>
    <w:rsid w:val="00685041"/>
    <w:rsid w:val="00685749"/>
    <w:rsid w:val="00685F5D"/>
    <w:rsid w:val="006867FC"/>
    <w:rsid w:val="0069059A"/>
    <w:rsid w:val="006915A3"/>
    <w:rsid w:val="0069268E"/>
    <w:rsid w:val="00692A75"/>
    <w:rsid w:val="00692DDC"/>
    <w:rsid w:val="00693286"/>
    <w:rsid w:val="0069328F"/>
    <w:rsid w:val="006937C1"/>
    <w:rsid w:val="006940C2"/>
    <w:rsid w:val="00694595"/>
    <w:rsid w:val="0069482A"/>
    <w:rsid w:val="00695353"/>
    <w:rsid w:val="00696341"/>
    <w:rsid w:val="00696F6D"/>
    <w:rsid w:val="00697F79"/>
    <w:rsid w:val="006A0345"/>
    <w:rsid w:val="006A034E"/>
    <w:rsid w:val="006A09FD"/>
    <w:rsid w:val="006A0D2A"/>
    <w:rsid w:val="006A137C"/>
    <w:rsid w:val="006A240A"/>
    <w:rsid w:val="006A2950"/>
    <w:rsid w:val="006A2960"/>
    <w:rsid w:val="006A30F2"/>
    <w:rsid w:val="006A370C"/>
    <w:rsid w:val="006A4518"/>
    <w:rsid w:val="006A538A"/>
    <w:rsid w:val="006A569E"/>
    <w:rsid w:val="006A5AB0"/>
    <w:rsid w:val="006A75EA"/>
    <w:rsid w:val="006B0675"/>
    <w:rsid w:val="006B0A1B"/>
    <w:rsid w:val="006B0F28"/>
    <w:rsid w:val="006B105F"/>
    <w:rsid w:val="006B161B"/>
    <w:rsid w:val="006B17BF"/>
    <w:rsid w:val="006B26E7"/>
    <w:rsid w:val="006B2C49"/>
    <w:rsid w:val="006B3735"/>
    <w:rsid w:val="006B4736"/>
    <w:rsid w:val="006B50C8"/>
    <w:rsid w:val="006B52D6"/>
    <w:rsid w:val="006B57D4"/>
    <w:rsid w:val="006B5A66"/>
    <w:rsid w:val="006B646C"/>
    <w:rsid w:val="006B6907"/>
    <w:rsid w:val="006B6C15"/>
    <w:rsid w:val="006C1E67"/>
    <w:rsid w:val="006C25EF"/>
    <w:rsid w:val="006C2677"/>
    <w:rsid w:val="006C284A"/>
    <w:rsid w:val="006C3071"/>
    <w:rsid w:val="006C3560"/>
    <w:rsid w:val="006C3918"/>
    <w:rsid w:val="006C394B"/>
    <w:rsid w:val="006C39A9"/>
    <w:rsid w:val="006C3C4C"/>
    <w:rsid w:val="006C4DB3"/>
    <w:rsid w:val="006C4EF1"/>
    <w:rsid w:val="006C5A19"/>
    <w:rsid w:val="006C5BE9"/>
    <w:rsid w:val="006C5FC7"/>
    <w:rsid w:val="006C6C57"/>
    <w:rsid w:val="006C71F5"/>
    <w:rsid w:val="006C7358"/>
    <w:rsid w:val="006D0285"/>
    <w:rsid w:val="006D0728"/>
    <w:rsid w:val="006D1395"/>
    <w:rsid w:val="006D1527"/>
    <w:rsid w:val="006D1A39"/>
    <w:rsid w:val="006D1D76"/>
    <w:rsid w:val="006D2096"/>
    <w:rsid w:val="006D2584"/>
    <w:rsid w:val="006D296D"/>
    <w:rsid w:val="006D2D0A"/>
    <w:rsid w:val="006D2FBB"/>
    <w:rsid w:val="006D31C3"/>
    <w:rsid w:val="006D3F01"/>
    <w:rsid w:val="006D599B"/>
    <w:rsid w:val="006D6696"/>
    <w:rsid w:val="006D6E7D"/>
    <w:rsid w:val="006D6EBB"/>
    <w:rsid w:val="006D6FDB"/>
    <w:rsid w:val="006D734B"/>
    <w:rsid w:val="006D73D4"/>
    <w:rsid w:val="006D743B"/>
    <w:rsid w:val="006D7497"/>
    <w:rsid w:val="006D7955"/>
    <w:rsid w:val="006E018B"/>
    <w:rsid w:val="006E0B7F"/>
    <w:rsid w:val="006E0D6C"/>
    <w:rsid w:val="006E123B"/>
    <w:rsid w:val="006E13B0"/>
    <w:rsid w:val="006E15C2"/>
    <w:rsid w:val="006E1AAB"/>
    <w:rsid w:val="006E25FD"/>
    <w:rsid w:val="006E319D"/>
    <w:rsid w:val="006E3EF4"/>
    <w:rsid w:val="006E439F"/>
    <w:rsid w:val="006E4B91"/>
    <w:rsid w:val="006E4D60"/>
    <w:rsid w:val="006E4F19"/>
    <w:rsid w:val="006E583C"/>
    <w:rsid w:val="006E60E3"/>
    <w:rsid w:val="006E6260"/>
    <w:rsid w:val="006E6F73"/>
    <w:rsid w:val="006E7215"/>
    <w:rsid w:val="006E7567"/>
    <w:rsid w:val="006E764F"/>
    <w:rsid w:val="006E76DB"/>
    <w:rsid w:val="006E774A"/>
    <w:rsid w:val="006E7DC2"/>
    <w:rsid w:val="006E7DCF"/>
    <w:rsid w:val="006E7E7D"/>
    <w:rsid w:val="006E7FB9"/>
    <w:rsid w:val="006F0034"/>
    <w:rsid w:val="006F0B00"/>
    <w:rsid w:val="006F0D02"/>
    <w:rsid w:val="006F0F93"/>
    <w:rsid w:val="006F170C"/>
    <w:rsid w:val="006F2728"/>
    <w:rsid w:val="006F2ECA"/>
    <w:rsid w:val="006F38C0"/>
    <w:rsid w:val="006F3B5B"/>
    <w:rsid w:val="006F3F7A"/>
    <w:rsid w:val="006F401F"/>
    <w:rsid w:val="006F4981"/>
    <w:rsid w:val="006F54B2"/>
    <w:rsid w:val="006F5A1A"/>
    <w:rsid w:val="006F609A"/>
    <w:rsid w:val="006F6362"/>
    <w:rsid w:val="006F639B"/>
    <w:rsid w:val="006F67CD"/>
    <w:rsid w:val="006F6966"/>
    <w:rsid w:val="006F69B8"/>
    <w:rsid w:val="006F702C"/>
    <w:rsid w:val="006F7387"/>
    <w:rsid w:val="006F7DE2"/>
    <w:rsid w:val="006F7EC3"/>
    <w:rsid w:val="00700487"/>
    <w:rsid w:val="0070065C"/>
    <w:rsid w:val="0070070A"/>
    <w:rsid w:val="00700906"/>
    <w:rsid w:val="00700EC2"/>
    <w:rsid w:val="007013F6"/>
    <w:rsid w:val="007014A3"/>
    <w:rsid w:val="007015DB"/>
    <w:rsid w:val="007028ED"/>
    <w:rsid w:val="00702B2C"/>
    <w:rsid w:val="007035F5"/>
    <w:rsid w:val="00703A2E"/>
    <w:rsid w:val="007040CD"/>
    <w:rsid w:val="00704212"/>
    <w:rsid w:val="00704349"/>
    <w:rsid w:val="0070478B"/>
    <w:rsid w:val="00704917"/>
    <w:rsid w:val="00705345"/>
    <w:rsid w:val="0070561E"/>
    <w:rsid w:val="00705801"/>
    <w:rsid w:val="00705AC9"/>
    <w:rsid w:val="00705C56"/>
    <w:rsid w:val="007067C4"/>
    <w:rsid w:val="00706C44"/>
    <w:rsid w:val="00710547"/>
    <w:rsid w:val="0071054B"/>
    <w:rsid w:val="0071075A"/>
    <w:rsid w:val="00710C7B"/>
    <w:rsid w:val="00710FAF"/>
    <w:rsid w:val="007110B3"/>
    <w:rsid w:val="0071170C"/>
    <w:rsid w:val="007118CC"/>
    <w:rsid w:val="00711CEA"/>
    <w:rsid w:val="00711E03"/>
    <w:rsid w:val="00712425"/>
    <w:rsid w:val="007129D9"/>
    <w:rsid w:val="00712A03"/>
    <w:rsid w:val="00712F77"/>
    <w:rsid w:val="00713673"/>
    <w:rsid w:val="00713710"/>
    <w:rsid w:val="007138BB"/>
    <w:rsid w:val="00713956"/>
    <w:rsid w:val="00714010"/>
    <w:rsid w:val="00715F33"/>
    <w:rsid w:val="007167B9"/>
    <w:rsid w:val="00716884"/>
    <w:rsid w:val="00716C01"/>
    <w:rsid w:val="00717ACF"/>
    <w:rsid w:val="0072022E"/>
    <w:rsid w:val="00720710"/>
    <w:rsid w:val="0072086F"/>
    <w:rsid w:val="00720C28"/>
    <w:rsid w:val="00720DAE"/>
    <w:rsid w:val="00720DF6"/>
    <w:rsid w:val="0072131A"/>
    <w:rsid w:val="007213F7"/>
    <w:rsid w:val="007214FF"/>
    <w:rsid w:val="00722345"/>
    <w:rsid w:val="00722EDC"/>
    <w:rsid w:val="00723016"/>
    <w:rsid w:val="00723437"/>
    <w:rsid w:val="007235B6"/>
    <w:rsid w:val="007239F3"/>
    <w:rsid w:val="00724310"/>
    <w:rsid w:val="007247C7"/>
    <w:rsid w:val="00724830"/>
    <w:rsid w:val="00724904"/>
    <w:rsid w:val="00724AA6"/>
    <w:rsid w:val="00724EEB"/>
    <w:rsid w:val="00724EED"/>
    <w:rsid w:val="0072585B"/>
    <w:rsid w:val="007264BC"/>
    <w:rsid w:val="0072676C"/>
    <w:rsid w:val="00726783"/>
    <w:rsid w:val="00726ED8"/>
    <w:rsid w:val="00727628"/>
    <w:rsid w:val="00727E75"/>
    <w:rsid w:val="007300EE"/>
    <w:rsid w:val="0073021F"/>
    <w:rsid w:val="007305BF"/>
    <w:rsid w:val="00730A10"/>
    <w:rsid w:val="00731C60"/>
    <w:rsid w:val="00732636"/>
    <w:rsid w:val="00732A0C"/>
    <w:rsid w:val="00732CE0"/>
    <w:rsid w:val="00733CDF"/>
    <w:rsid w:val="00734A38"/>
    <w:rsid w:val="007355C3"/>
    <w:rsid w:val="0073563A"/>
    <w:rsid w:val="00735959"/>
    <w:rsid w:val="00735C1F"/>
    <w:rsid w:val="0073716F"/>
    <w:rsid w:val="007371D9"/>
    <w:rsid w:val="007373A5"/>
    <w:rsid w:val="00737923"/>
    <w:rsid w:val="00741344"/>
    <w:rsid w:val="00741C55"/>
    <w:rsid w:val="007421AE"/>
    <w:rsid w:val="007425AC"/>
    <w:rsid w:val="00742923"/>
    <w:rsid w:val="0074298D"/>
    <w:rsid w:val="00742FB7"/>
    <w:rsid w:val="007437B9"/>
    <w:rsid w:val="0074383E"/>
    <w:rsid w:val="00744302"/>
    <w:rsid w:val="00744920"/>
    <w:rsid w:val="007450DA"/>
    <w:rsid w:val="00745152"/>
    <w:rsid w:val="00745C25"/>
    <w:rsid w:val="00746231"/>
    <w:rsid w:val="007466DC"/>
    <w:rsid w:val="007471E1"/>
    <w:rsid w:val="00750B6B"/>
    <w:rsid w:val="00751039"/>
    <w:rsid w:val="00752839"/>
    <w:rsid w:val="00752CFA"/>
    <w:rsid w:val="00752FEF"/>
    <w:rsid w:val="00753FBA"/>
    <w:rsid w:val="007541C1"/>
    <w:rsid w:val="00754320"/>
    <w:rsid w:val="00754455"/>
    <w:rsid w:val="007550A9"/>
    <w:rsid w:val="007550D6"/>
    <w:rsid w:val="0075531A"/>
    <w:rsid w:val="00755557"/>
    <w:rsid w:val="0075579F"/>
    <w:rsid w:val="00755905"/>
    <w:rsid w:val="00755DCB"/>
    <w:rsid w:val="00755E3B"/>
    <w:rsid w:val="00756D0A"/>
    <w:rsid w:val="00756D6F"/>
    <w:rsid w:val="0075788A"/>
    <w:rsid w:val="0075795D"/>
    <w:rsid w:val="00757B85"/>
    <w:rsid w:val="0076043A"/>
    <w:rsid w:val="00760545"/>
    <w:rsid w:val="0076058F"/>
    <w:rsid w:val="0076129B"/>
    <w:rsid w:val="00761C4D"/>
    <w:rsid w:val="00761E9F"/>
    <w:rsid w:val="00763502"/>
    <w:rsid w:val="00763DF5"/>
    <w:rsid w:val="0076403F"/>
    <w:rsid w:val="00764622"/>
    <w:rsid w:val="0076464F"/>
    <w:rsid w:val="00764AF1"/>
    <w:rsid w:val="00764B98"/>
    <w:rsid w:val="007661D7"/>
    <w:rsid w:val="00766F99"/>
    <w:rsid w:val="00771898"/>
    <w:rsid w:val="0077255A"/>
    <w:rsid w:val="00772EBD"/>
    <w:rsid w:val="00772EFB"/>
    <w:rsid w:val="00773938"/>
    <w:rsid w:val="00773B4C"/>
    <w:rsid w:val="00773BD5"/>
    <w:rsid w:val="0077400E"/>
    <w:rsid w:val="00774571"/>
    <w:rsid w:val="007746B8"/>
    <w:rsid w:val="0077480A"/>
    <w:rsid w:val="007751F6"/>
    <w:rsid w:val="00775520"/>
    <w:rsid w:val="00775A14"/>
    <w:rsid w:val="00775D9D"/>
    <w:rsid w:val="00776D2C"/>
    <w:rsid w:val="007773ED"/>
    <w:rsid w:val="007809BD"/>
    <w:rsid w:val="00780C25"/>
    <w:rsid w:val="00780FEF"/>
    <w:rsid w:val="007814E9"/>
    <w:rsid w:val="0078157B"/>
    <w:rsid w:val="00781B6B"/>
    <w:rsid w:val="00782C7A"/>
    <w:rsid w:val="00782D4C"/>
    <w:rsid w:val="0078302D"/>
    <w:rsid w:val="00783D18"/>
    <w:rsid w:val="0078478B"/>
    <w:rsid w:val="0078550E"/>
    <w:rsid w:val="00785A9C"/>
    <w:rsid w:val="00785CE6"/>
    <w:rsid w:val="00786157"/>
    <w:rsid w:val="00786FE3"/>
    <w:rsid w:val="00787269"/>
    <w:rsid w:val="00787669"/>
    <w:rsid w:val="00787963"/>
    <w:rsid w:val="00787F92"/>
    <w:rsid w:val="0079008D"/>
    <w:rsid w:val="00790251"/>
    <w:rsid w:val="00790261"/>
    <w:rsid w:val="0079034E"/>
    <w:rsid w:val="00790AD1"/>
    <w:rsid w:val="007913B4"/>
    <w:rsid w:val="00791ECF"/>
    <w:rsid w:val="00791EDF"/>
    <w:rsid w:val="007926CD"/>
    <w:rsid w:val="00792A7A"/>
    <w:rsid w:val="007931A1"/>
    <w:rsid w:val="00793863"/>
    <w:rsid w:val="00793A12"/>
    <w:rsid w:val="00793A8B"/>
    <w:rsid w:val="00794176"/>
    <w:rsid w:val="007958A9"/>
    <w:rsid w:val="00795E2A"/>
    <w:rsid w:val="0079619D"/>
    <w:rsid w:val="007975F4"/>
    <w:rsid w:val="007A002E"/>
    <w:rsid w:val="007A0EAC"/>
    <w:rsid w:val="007A1111"/>
    <w:rsid w:val="007A16BB"/>
    <w:rsid w:val="007A29EB"/>
    <w:rsid w:val="007A2F7D"/>
    <w:rsid w:val="007A3A5A"/>
    <w:rsid w:val="007A417A"/>
    <w:rsid w:val="007A4575"/>
    <w:rsid w:val="007A47B0"/>
    <w:rsid w:val="007A4957"/>
    <w:rsid w:val="007A53BA"/>
    <w:rsid w:val="007A60E2"/>
    <w:rsid w:val="007A60EC"/>
    <w:rsid w:val="007A658C"/>
    <w:rsid w:val="007A69C4"/>
    <w:rsid w:val="007A7625"/>
    <w:rsid w:val="007A783D"/>
    <w:rsid w:val="007B0218"/>
    <w:rsid w:val="007B02B6"/>
    <w:rsid w:val="007B065E"/>
    <w:rsid w:val="007B2217"/>
    <w:rsid w:val="007B27AE"/>
    <w:rsid w:val="007B3066"/>
    <w:rsid w:val="007B3D97"/>
    <w:rsid w:val="007B430C"/>
    <w:rsid w:val="007B5635"/>
    <w:rsid w:val="007B5A06"/>
    <w:rsid w:val="007B5E26"/>
    <w:rsid w:val="007B5FA3"/>
    <w:rsid w:val="007B647A"/>
    <w:rsid w:val="007B668B"/>
    <w:rsid w:val="007B66E3"/>
    <w:rsid w:val="007B6D01"/>
    <w:rsid w:val="007B77CB"/>
    <w:rsid w:val="007C1F12"/>
    <w:rsid w:val="007C24E3"/>
    <w:rsid w:val="007C27F9"/>
    <w:rsid w:val="007C2852"/>
    <w:rsid w:val="007C28BA"/>
    <w:rsid w:val="007C2AF9"/>
    <w:rsid w:val="007C33F6"/>
    <w:rsid w:val="007C34B4"/>
    <w:rsid w:val="007C41C6"/>
    <w:rsid w:val="007C439D"/>
    <w:rsid w:val="007C44B8"/>
    <w:rsid w:val="007C4FAD"/>
    <w:rsid w:val="007C641B"/>
    <w:rsid w:val="007C661A"/>
    <w:rsid w:val="007C6B3D"/>
    <w:rsid w:val="007C71BE"/>
    <w:rsid w:val="007C76A1"/>
    <w:rsid w:val="007C7D15"/>
    <w:rsid w:val="007D05E5"/>
    <w:rsid w:val="007D0C47"/>
    <w:rsid w:val="007D13DD"/>
    <w:rsid w:val="007D1997"/>
    <w:rsid w:val="007D22F0"/>
    <w:rsid w:val="007D2412"/>
    <w:rsid w:val="007D321A"/>
    <w:rsid w:val="007D33FD"/>
    <w:rsid w:val="007D3F88"/>
    <w:rsid w:val="007D424B"/>
    <w:rsid w:val="007D576B"/>
    <w:rsid w:val="007D5BF4"/>
    <w:rsid w:val="007D5C5C"/>
    <w:rsid w:val="007D662E"/>
    <w:rsid w:val="007D665E"/>
    <w:rsid w:val="007D688B"/>
    <w:rsid w:val="007D68A8"/>
    <w:rsid w:val="007D744E"/>
    <w:rsid w:val="007D74BC"/>
    <w:rsid w:val="007D7674"/>
    <w:rsid w:val="007E00FD"/>
    <w:rsid w:val="007E0E03"/>
    <w:rsid w:val="007E1577"/>
    <w:rsid w:val="007E2D18"/>
    <w:rsid w:val="007E2D48"/>
    <w:rsid w:val="007E3238"/>
    <w:rsid w:val="007E32B9"/>
    <w:rsid w:val="007E371F"/>
    <w:rsid w:val="007E37A4"/>
    <w:rsid w:val="007E3884"/>
    <w:rsid w:val="007E4D92"/>
    <w:rsid w:val="007E5346"/>
    <w:rsid w:val="007E5466"/>
    <w:rsid w:val="007E5536"/>
    <w:rsid w:val="007E6E23"/>
    <w:rsid w:val="007E7077"/>
    <w:rsid w:val="007E7CB0"/>
    <w:rsid w:val="007F0543"/>
    <w:rsid w:val="007F0584"/>
    <w:rsid w:val="007F08E1"/>
    <w:rsid w:val="007F0BAB"/>
    <w:rsid w:val="007F181E"/>
    <w:rsid w:val="007F18EA"/>
    <w:rsid w:val="007F1A17"/>
    <w:rsid w:val="007F1BF6"/>
    <w:rsid w:val="007F1C1D"/>
    <w:rsid w:val="007F2361"/>
    <w:rsid w:val="007F23FD"/>
    <w:rsid w:val="007F2B37"/>
    <w:rsid w:val="007F2CE7"/>
    <w:rsid w:val="007F4064"/>
    <w:rsid w:val="007F41AA"/>
    <w:rsid w:val="007F4FC0"/>
    <w:rsid w:val="007F4FF4"/>
    <w:rsid w:val="007F5545"/>
    <w:rsid w:val="007F5562"/>
    <w:rsid w:val="007F58BD"/>
    <w:rsid w:val="007F62E4"/>
    <w:rsid w:val="007F63B8"/>
    <w:rsid w:val="007F6636"/>
    <w:rsid w:val="007F6F70"/>
    <w:rsid w:val="007F7950"/>
    <w:rsid w:val="008000ED"/>
    <w:rsid w:val="008003D6"/>
    <w:rsid w:val="00800ACC"/>
    <w:rsid w:val="00800CDC"/>
    <w:rsid w:val="00800DD9"/>
    <w:rsid w:val="00800FFF"/>
    <w:rsid w:val="00801332"/>
    <w:rsid w:val="00801F64"/>
    <w:rsid w:val="008024BC"/>
    <w:rsid w:val="00802932"/>
    <w:rsid w:val="00802F66"/>
    <w:rsid w:val="00803051"/>
    <w:rsid w:val="0080329A"/>
    <w:rsid w:val="00803372"/>
    <w:rsid w:val="0080359F"/>
    <w:rsid w:val="0080369C"/>
    <w:rsid w:val="00803786"/>
    <w:rsid w:val="00803CB3"/>
    <w:rsid w:val="008048FC"/>
    <w:rsid w:val="008051AC"/>
    <w:rsid w:val="0080578B"/>
    <w:rsid w:val="00806057"/>
    <w:rsid w:val="0080690E"/>
    <w:rsid w:val="00806DF3"/>
    <w:rsid w:val="008074F6"/>
    <w:rsid w:val="0081006C"/>
    <w:rsid w:val="008100B6"/>
    <w:rsid w:val="008107F1"/>
    <w:rsid w:val="00810877"/>
    <w:rsid w:val="008111C1"/>
    <w:rsid w:val="00811987"/>
    <w:rsid w:val="00811E4E"/>
    <w:rsid w:val="008120E6"/>
    <w:rsid w:val="008121D1"/>
    <w:rsid w:val="0081233B"/>
    <w:rsid w:val="00812785"/>
    <w:rsid w:val="00812C8F"/>
    <w:rsid w:val="00812E97"/>
    <w:rsid w:val="0081397D"/>
    <w:rsid w:val="00813A60"/>
    <w:rsid w:val="00814893"/>
    <w:rsid w:val="00814AF4"/>
    <w:rsid w:val="0081686B"/>
    <w:rsid w:val="00816B16"/>
    <w:rsid w:val="00816E7E"/>
    <w:rsid w:val="00816F8C"/>
    <w:rsid w:val="0081797B"/>
    <w:rsid w:val="00821148"/>
    <w:rsid w:val="0082195D"/>
    <w:rsid w:val="008219FD"/>
    <w:rsid w:val="00821BDB"/>
    <w:rsid w:val="00822044"/>
    <w:rsid w:val="00822191"/>
    <w:rsid w:val="00822769"/>
    <w:rsid w:val="00822D42"/>
    <w:rsid w:val="00822D69"/>
    <w:rsid w:val="008236D1"/>
    <w:rsid w:val="008243E6"/>
    <w:rsid w:val="00824FA6"/>
    <w:rsid w:val="00825024"/>
    <w:rsid w:val="008255DA"/>
    <w:rsid w:val="00825B06"/>
    <w:rsid w:val="008275AB"/>
    <w:rsid w:val="00827BD1"/>
    <w:rsid w:val="00830DA8"/>
    <w:rsid w:val="008318E1"/>
    <w:rsid w:val="00831BAF"/>
    <w:rsid w:val="00831BDE"/>
    <w:rsid w:val="008320C7"/>
    <w:rsid w:val="00832649"/>
    <w:rsid w:val="0083281F"/>
    <w:rsid w:val="00832856"/>
    <w:rsid w:val="00832D66"/>
    <w:rsid w:val="008341B2"/>
    <w:rsid w:val="008348FF"/>
    <w:rsid w:val="00834955"/>
    <w:rsid w:val="00835054"/>
    <w:rsid w:val="0083570D"/>
    <w:rsid w:val="00836017"/>
    <w:rsid w:val="008368E4"/>
    <w:rsid w:val="00837946"/>
    <w:rsid w:val="00837CF3"/>
    <w:rsid w:val="00840335"/>
    <w:rsid w:val="008408E1"/>
    <w:rsid w:val="00840A12"/>
    <w:rsid w:val="00840FD2"/>
    <w:rsid w:val="00841712"/>
    <w:rsid w:val="00841D6C"/>
    <w:rsid w:val="008433AD"/>
    <w:rsid w:val="00843C7B"/>
    <w:rsid w:val="00844407"/>
    <w:rsid w:val="0084452E"/>
    <w:rsid w:val="008459C0"/>
    <w:rsid w:val="00845A3F"/>
    <w:rsid w:val="00846490"/>
    <w:rsid w:val="00846632"/>
    <w:rsid w:val="008469EF"/>
    <w:rsid w:val="00847779"/>
    <w:rsid w:val="00850048"/>
    <w:rsid w:val="0085044F"/>
    <w:rsid w:val="00851080"/>
    <w:rsid w:val="008510DC"/>
    <w:rsid w:val="0085154B"/>
    <w:rsid w:val="0085232E"/>
    <w:rsid w:val="008524D9"/>
    <w:rsid w:val="008529C5"/>
    <w:rsid w:val="00852A7B"/>
    <w:rsid w:val="00852E34"/>
    <w:rsid w:val="00853957"/>
    <w:rsid w:val="00853F2C"/>
    <w:rsid w:val="00854287"/>
    <w:rsid w:val="00854C11"/>
    <w:rsid w:val="00855270"/>
    <w:rsid w:val="0085559A"/>
    <w:rsid w:val="008556ED"/>
    <w:rsid w:val="00856137"/>
    <w:rsid w:val="00856549"/>
    <w:rsid w:val="00856A16"/>
    <w:rsid w:val="00856AA7"/>
    <w:rsid w:val="00856B3E"/>
    <w:rsid w:val="008573DC"/>
    <w:rsid w:val="008575DC"/>
    <w:rsid w:val="00860425"/>
    <w:rsid w:val="008615BA"/>
    <w:rsid w:val="00861618"/>
    <w:rsid w:val="00861D01"/>
    <w:rsid w:val="00862497"/>
    <w:rsid w:val="00862C51"/>
    <w:rsid w:val="00862CE9"/>
    <w:rsid w:val="00863A0A"/>
    <w:rsid w:val="0086418A"/>
    <w:rsid w:val="00864491"/>
    <w:rsid w:val="008649BF"/>
    <w:rsid w:val="00864D39"/>
    <w:rsid w:val="0086517E"/>
    <w:rsid w:val="00865190"/>
    <w:rsid w:val="00866234"/>
    <w:rsid w:val="00866539"/>
    <w:rsid w:val="008677B2"/>
    <w:rsid w:val="00867B27"/>
    <w:rsid w:val="008700DF"/>
    <w:rsid w:val="00870401"/>
    <w:rsid w:val="00870562"/>
    <w:rsid w:val="00871047"/>
    <w:rsid w:val="008711CD"/>
    <w:rsid w:val="00871248"/>
    <w:rsid w:val="008712AC"/>
    <w:rsid w:val="0087171D"/>
    <w:rsid w:val="00871B9D"/>
    <w:rsid w:val="00871EBF"/>
    <w:rsid w:val="00872442"/>
    <w:rsid w:val="00872A32"/>
    <w:rsid w:val="00872E1A"/>
    <w:rsid w:val="00873B19"/>
    <w:rsid w:val="00874990"/>
    <w:rsid w:val="00874D8D"/>
    <w:rsid w:val="00874E72"/>
    <w:rsid w:val="00875409"/>
    <w:rsid w:val="00875C57"/>
    <w:rsid w:val="00876749"/>
    <w:rsid w:val="00876EA9"/>
    <w:rsid w:val="00876EE0"/>
    <w:rsid w:val="0087762C"/>
    <w:rsid w:val="00877D77"/>
    <w:rsid w:val="00880078"/>
    <w:rsid w:val="008801F3"/>
    <w:rsid w:val="008804A4"/>
    <w:rsid w:val="00880AE6"/>
    <w:rsid w:val="0088190A"/>
    <w:rsid w:val="00881C62"/>
    <w:rsid w:val="00882154"/>
    <w:rsid w:val="00883BA0"/>
    <w:rsid w:val="0088413E"/>
    <w:rsid w:val="00884B5A"/>
    <w:rsid w:val="00884E24"/>
    <w:rsid w:val="00884E85"/>
    <w:rsid w:val="00885040"/>
    <w:rsid w:val="008857E2"/>
    <w:rsid w:val="00885B28"/>
    <w:rsid w:val="00885E04"/>
    <w:rsid w:val="0088602D"/>
    <w:rsid w:val="00886EEC"/>
    <w:rsid w:val="00887504"/>
    <w:rsid w:val="00887886"/>
    <w:rsid w:val="008879CE"/>
    <w:rsid w:val="00887AF9"/>
    <w:rsid w:val="008900A6"/>
    <w:rsid w:val="00890AE4"/>
    <w:rsid w:val="00890EA7"/>
    <w:rsid w:val="008918D0"/>
    <w:rsid w:val="008918FB"/>
    <w:rsid w:val="00891AB9"/>
    <w:rsid w:val="00892015"/>
    <w:rsid w:val="0089271E"/>
    <w:rsid w:val="00893068"/>
    <w:rsid w:val="00893109"/>
    <w:rsid w:val="00893433"/>
    <w:rsid w:val="008956CB"/>
    <w:rsid w:val="008956EE"/>
    <w:rsid w:val="0089582B"/>
    <w:rsid w:val="00895F81"/>
    <w:rsid w:val="0089680E"/>
    <w:rsid w:val="00896ABA"/>
    <w:rsid w:val="0089705A"/>
    <w:rsid w:val="00897743"/>
    <w:rsid w:val="008A00E2"/>
    <w:rsid w:val="008A0234"/>
    <w:rsid w:val="008A08B8"/>
    <w:rsid w:val="008A0A05"/>
    <w:rsid w:val="008A1946"/>
    <w:rsid w:val="008A1B07"/>
    <w:rsid w:val="008A1EA9"/>
    <w:rsid w:val="008A20F0"/>
    <w:rsid w:val="008A2331"/>
    <w:rsid w:val="008A2674"/>
    <w:rsid w:val="008A3920"/>
    <w:rsid w:val="008A3953"/>
    <w:rsid w:val="008A4102"/>
    <w:rsid w:val="008A421F"/>
    <w:rsid w:val="008A5209"/>
    <w:rsid w:val="008A5B17"/>
    <w:rsid w:val="008A5DA1"/>
    <w:rsid w:val="008A5E08"/>
    <w:rsid w:val="008A61D5"/>
    <w:rsid w:val="008A6482"/>
    <w:rsid w:val="008A6616"/>
    <w:rsid w:val="008A6BC8"/>
    <w:rsid w:val="008A6BE5"/>
    <w:rsid w:val="008A731D"/>
    <w:rsid w:val="008B05BF"/>
    <w:rsid w:val="008B0940"/>
    <w:rsid w:val="008B09F5"/>
    <w:rsid w:val="008B0BA6"/>
    <w:rsid w:val="008B14FF"/>
    <w:rsid w:val="008B20BD"/>
    <w:rsid w:val="008B2996"/>
    <w:rsid w:val="008B2ACC"/>
    <w:rsid w:val="008B2CA1"/>
    <w:rsid w:val="008B2F26"/>
    <w:rsid w:val="008B33D1"/>
    <w:rsid w:val="008B35C8"/>
    <w:rsid w:val="008B4846"/>
    <w:rsid w:val="008B4E61"/>
    <w:rsid w:val="008B65CE"/>
    <w:rsid w:val="008B7C51"/>
    <w:rsid w:val="008B7F4F"/>
    <w:rsid w:val="008C015B"/>
    <w:rsid w:val="008C0747"/>
    <w:rsid w:val="008C089D"/>
    <w:rsid w:val="008C0B6A"/>
    <w:rsid w:val="008C1246"/>
    <w:rsid w:val="008C1645"/>
    <w:rsid w:val="008C1F21"/>
    <w:rsid w:val="008C29C7"/>
    <w:rsid w:val="008C2A99"/>
    <w:rsid w:val="008C2D3B"/>
    <w:rsid w:val="008C3C2F"/>
    <w:rsid w:val="008C3D04"/>
    <w:rsid w:val="008C420D"/>
    <w:rsid w:val="008C4509"/>
    <w:rsid w:val="008C5607"/>
    <w:rsid w:val="008C59ED"/>
    <w:rsid w:val="008C7175"/>
    <w:rsid w:val="008C770B"/>
    <w:rsid w:val="008C7862"/>
    <w:rsid w:val="008C7C29"/>
    <w:rsid w:val="008D0872"/>
    <w:rsid w:val="008D184C"/>
    <w:rsid w:val="008D1C3F"/>
    <w:rsid w:val="008D1C4C"/>
    <w:rsid w:val="008D1D8B"/>
    <w:rsid w:val="008D1EB8"/>
    <w:rsid w:val="008D21F2"/>
    <w:rsid w:val="008D2439"/>
    <w:rsid w:val="008D2862"/>
    <w:rsid w:val="008D37EC"/>
    <w:rsid w:val="008D3FBC"/>
    <w:rsid w:val="008D4A17"/>
    <w:rsid w:val="008D4F7D"/>
    <w:rsid w:val="008D5050"/>
    <w:rsid w:val="008D5770"/>
    <w:rsid w:val="008D5C56"/>
    <w:rsid w:val="008D5D1F"/>
    <w:rsid w:val="008D5F76"/>
    <w:rsid w:val="008D6065"/>
    <w:rsid w:val="008D6083"/>
    <w:rsid w:val="008D6AD3"/>
    <w:rsid w:val="008D6F85"/>
    <w:rsid w:val="008D7932"/>
    <w:rsid w:val="008E00E9"/>
    <w:rsid w:val="008E00F9"/>
    <w:rsid w:val="008E0498"/>
    <w:rsid w:val="008E0661"/>
    <w:rsid w:val="008E087D"/>
    <w:rsid w:val="008E0D9E"/>
    <w:rsid w:val="008E0EA6"/>
    <w:rsid w:val="008E1E34"/>
    <w:rsid w:val="008E1EE8"/>
    <w:rsid w:val="008E27FA"/>
    <w:rsid w:val="008E2940"/>
    <w:rsid w:val="008E346D"/>
    <w:rsid w:val="008E3D24"/>
    <w:rsid w:val="008E401A"/>
    <w:rsid w:val="008E41F4"/>
    <w:rsid w:val="008E4338"/>
    <w:rsid w:val="008E4544"/>
    <w:rsid w:val="008E4A48"/>
    <w:rsid w:val="008E4C25"/>
    <w:rsid w:val="008E4F69"/>
    <w:rsid w:val="008E57F3"/>
    <w:rsid w:val="008E5894"/>
    <w:rsid w:val="008E60FE"/>
    <w:rsid w:val="008E6198"/>
    <w:rsid w:val="008E636B"/>
    <w:rsid w:val="008E71C9"/>
    <w:rsid w:val="008E76A1"/>
    <w:rsid w:val="008F0095"/>
    <w:rsid w:val="008F11E9"/>
    <w:rsid w:val="008F1BE0"/>
    <w:rsid w:val="008F1D90"/>
    <w:rsid w:val="008F2017"/>
    <w:rsid w:val="008F255E"/>
    <w:rsid w:val="008F2AB2"/>
    <w:rsid w:val="008F30D1"/>
    <w:rsid w:val="008F3D5C"/>
    <w:rsid w:val="008F4090"/>
    <w:rsid w:val="008F4B06"/>
    <w:rsid w:val="008F4E22"/>
    <w:rsid w:val="008F5406"/>
    <w:rsid w:val="008F55EB"/>
    <w:rsid w:val="008F5691"/>
    <w:rsid w:val="008F56C6"/>
    <w:rsid w:val="008F5F1A"/>
    <w:rsid w:val="008F62BD"/>
    <w:rsid w:val="008F6BD9"/>
    <w:rsid w:val="008F730E"/>
    <w:rsid w:val="008F7EC9"/>
    <w:rsid w:val="00901B3B"/>
    <w:rsid w:val="00902B91"/>
    <w:rsid w:val="00903050"/>
    <w:rsid w:val="0090317E"/>
    <w:rsid w:val="0090322D"/>
    <w:rsid w:val="00903D40"/>
    <w:rsid w:val="00903EA1"/>
    <w:rsid w:val="00905A39"/>
    <w:rsid w:val="00905EEB"/>
    <w:rsid w:val="00906892"/>
    <w:rsid w:val="00906CD1"/>
    <w:rsid w:val="009070CA"/>
    <w:rsid w:val="009071CD"/>
    <w:rsid w:val="00907BB9"/>
    <w:rsid w:val="00910350"/>
    <w:rsid w:val="00911153"/>
    <w:rsid w:val="00911489"/>
    <w:rsid w:val="00911D19"/>
    <w:rsid w:val="00911DD3"/>
    <w:rsid w:val="0091244D"/>
    <w:rsid w:val="0091267D"/>
    <w:rsid w:val="009129F1"/>
    <w:rsid w:val="00912BD2"/>
    <w:rsid w:val="00912F47"/>
    <w:rsid w:val="00912F87"/>
    <w:rsid w:val="009134F4"/>
    <w:rsid w:val="00913BF3"/>
    <w:rsid w:val="00913C54"/>
    <w:rsid w:val="009141A3"/>
    <w:rsid w:val="009154D8"/>
    <w:rsid w:val="0091602A"/>
    <w:rsid w:val="00916BBF"/>
    <w:rsid w:val="00916C5B"/>
    <w:rsid w:val="00917645"/>
    <w:rsid w:val="009202A3"/>
    <w:rsid w:val="00920E64"/>
    <w:rsid w:val="0092118F"/>
    <w:rsid w:val="00922740"/>
    <w:rsid w:val="0092330E"/>
    <w:rsid w:val="00924772"/>
    <w:rsid w:val="0092479B"/>
    <w:rsid w:val="00924A8F"/>
    <w:rsid w:val="00924FBB"/>
    <w:rsid w:val="00925BFC"/>
    <w:rsid w:val="00925C30"/>
    <w:rsid w:val="00925ECC"/>
    <w:rsid w:val="009264F9"/>
    <w:rsid w:val="00926776"/>
    <w:rsid w:val="00927578"/>
    <w:rsid w:val="009277B7"/>
    <w:rsid w:val="009300D5"/>
    <w:rsid w:val="0093090A"/>
    <w:rsid w:val="00930B5A"/>
    <w:rsid w:val="00930FEF"/>
    <w:rsid w:val="00931A14"/>
    <w:rsid w:val="00931ADC"/>
    <w:rsid w:val="00931E6A"/>
    <w:rsid w:val="00931F22"/>
    <w:rsid w:val="00931FF5"/>
    <w:rsid w:val="00932227"/>
    <w:rsid w:val="00932DF4"/>
    <w:rsid w:val="0093317B"/>
    <w:rsid w:val="009334EC"/>
    <w:rsid w:val="00934DB7"/>
    <w:rsid w:val="00935410"/>
    <w:rsid w:val="0093657A"/>
    <w:rsid w:val="00937413"/>
    <w:rsid w:val="00937D17"/>
    <w:rsid w:val="00937EB5"/>
    <w:rsid w:val="00940620"/>
    <w:rsid w:val="00940CCA"/>
    <w:rsid w:val="009419F1"/>
    <w:rsid w:val="00942F38"/>
    <w:rsid w:val="00942F7E"/>
    <w:rsid w:val="0094361F"/>
    <w:rsid w:val="00943891"/>
    <w:rsid w:val="00943E91"/>
    <w:rsid w:val="0094439C"/>
    <w:rsid w:val="00944F07"/>
    <w:rsid w:val="00945655"/>
    <w:rsid w:val="009461F7"/>
    <w:rsid w:val="009465B4"/>
    <w:rsid w:val="0094727E"/>
    <w:rsid w:val="0094771B"/>
    <w:rsid w:val="00947779"/>
    <w:rsid w:val="009479F1"/>
    <w:rsid w:val="00947FAD"/>
    <w:rsid w:val="009504FD"/>
    <w:rsid w:val="0095057F"/>
    <w:rsid w:val="00950902"/>
    <w:rsid w:val="00950CB8"/>
    <w:rsid w:val="00951547"/>
    <w:rsid w:val="0095172B"/>
    <w:rsid w:val="00951917"/>
    <w:rsid w:val="009519C1"/>
    <w:rsid w:val="00951F0C"/>
    <w:rsid w:val="00952317"/>
    <w:rsid w:val="009533E3"/>
    <w:rsid w:val="00953885"/>
    <w:rsid w:val="00953962"/>
    <w:rsid w:val="009539F7"/>
    <w:rsid w:val="00954AA5"/>
    <w:rsid w:val="00954EFD"/>
    <w:rsid w:val="009550B1"/>
    <w:rsid w:val="00955D49"/>
    <w:rsid w:val="00956B40"/>
    <w:rsid w:val="00957332"/>
    <w:rsid w:val="009577F1"/>
    <w:rsid w:val="00957A62"/>
    <w:rsid w:val="00957E37"/>
    <w:rsid w:val="00957F1F"/>
    <w:rsid w:val="00957F49"/>
    <w:rsid w:val="00960F5C"/>
    <w:rsid w:val="0096138F"/>
    <w:rsid w:val="00961427"/>
    <w:rsid w:val="00961E69"/>
    <w:rsid w:val="00961E8E"/>
    <w:rsid w:val="00961F26"/>
    <w:rsid w:val="0096290A"/>
    <w:rsid w:val="00962C1B"/>
    <w:rsid w:val="0096322B"/>
    <w:rsid w:val="00963650"/>
    <w:rsid w:val="00963DEC"/>
    <w:rsid w:val="009641BA"/>
    <w:rsid w:val="009644E0"/>
    <w:rsid w:val="00966897"/>
    <w:rsid w:val="009673FA"/>
    <w:rsid w:val="00970F25"/>
    <w:rsid w:val="0097194E"/>
    <w:rsid w:val="00971A5B"/>
    <w:rsid w:val="00971CEC"/>
    <w:rsid w:val="00971DB7"/>
    <w:rsid w:val="009724A9"/>
    <w:rsid w:val="00972B92"/>
    <w:rsid w:val="00973AE1"/>
    <w:rsid w:val="00973BCE"/>
    <w:rsid w:val="0097405C"/>
    <w:rsid w:val="009744E3"/>
    <w:rsid w:val="009746DF"/>
    <w:rsid w:val="009752AA"/>
    <w:rsid w:val="009754A5"/>
    <w:rsid w:val="009760E9"/>
    <w:rsid w:val="009761FC"/>
    <w:rsid w:val="0097638D"/>
    <w:rsid w:val="00976725"/>
    <w:rsid w:val="0097771D"/>
    <w:rsid w:val="009801C5"/>
    <w:rsid w:val="00980FF5"/>
    <w:rsid w:val="009811D5"/>
    <w:rsid w:val="00981625"/>
    <w:rsid w:val="00981A50"/>
    <w:rsid w:val="00981B27"/>
    <w:rsid w:val="00981C13"/>
    <w:rsid w:val="00982505"/>
    <w:rsid w:val="0098260B"/>
    <w:rsid w:val="009826E2"/>
    <w:rsid w:val="00982FE3"/>
    <w:rsid w:val="009834EF"/>
    <w:rsid w:val="009838ED"/>
    <w:rsid w:val="009839D6"/>
    <w:rsid w:val="00985CEE"/>
    <w:rsid w:val="0098692F"/>
    <w:rsid w:val="00990672"/>
    <w:rsid w:val="00990904"/>
    <w:rsid w:val="00990A62"/>
    <w:rsid w:val="009913F5"/>
    <w:rsid w:val="00992A96"/>
    <w:rsid w:val="00992BC8"/>
    <w:rsid w:val="00993F6A"/>
    <w:rsid w:val="00994608"/>
    <w:rsid w:val="00994A18"/>
    <w:rsid w:val="00995A46"/>
    <w:rsid w:val="00995CD8"/>
    <w:rsid w:val="00996000"/>
    <w:rsid w:val="00996175"/>
    <w:rsid w:val="00996917"/>
    <w:rsid w:val="00996EE4"/>
    <w:rsid w:val="00997854"/>
    <w:rsid w:val="009979AD"/>
    <w:rsid w:val="009A023A"/>
    <w:rsid w:val="009A11DD"/>
    <w:rsid w:val="009A135C"/>
    <w:rsid w:val="009A1360"/>
    <w:rsid w:val="009A1810"/>
    <w:rsid w:val="009A1F92"/>
    <w:rsid w:val="009A20AA"/>
    <w:rsid w:val="009A250C"/>
    <w:rsid w:val="009A270A"/>
    <w:rsid w:val="009A2E6C"/>
    <w:rsid w:val="009A352D"/>
    <w:rsid w:val="009A3552"/>
    <w:rsid w:val="009A3B10"/>
    <w:rsid w:val="009A4467"/>
    <w:rsid w:val="009A6203"/>
    <w:rsid w:val="009A67BE"/>
    <w:rsid w:val="009A6886"/>
    <w:rsid w:val="009A6B5A"/>
    <w:rsid w:val="009A7185"/>
    <w:rsid w:val="009B0325"/>
    <w:rsid w:val="009B03ED"/>
    <w:rsid w:val="009B0D4F"/>
    <w:rsid w:val="009B0DE1"/>
    <w:rsid w:val="009B0E4A"/>
    <w:rsid w:val="009B11CB"/>
    <w:rsid w:val="009B18D7"/>
    <w:rsid w:val="009B1C31"/>
    <w:rsid w:val="009B1E66"/>
    <w:rsid w:val="009B234B"/>
    <w:rsid w:val="009B293B"/>
    <w:rsid w:val="009B36F3"/>
    <w:rsid w:val="009B3A82"/>
    <w:rsid w:val="009B3D55"/>
    <w:rsid w:val="009B5C6B"/>
    <w:rsid w:val="009B60E7"/>
    <w:rsid w:val="009B62A4"/>
    <w:rsid w:val="009B675F"/>
    <w:rsid w:val="009B6BC2"/>
    <w:rsid w:val="009B73CA"/>
    <w:rsid w:val="009B77BB"/>
    <w:rsid w:val="009C0017"/>
    <w:rsid w:val="009C067C"/>
    <w:rsid w:val="009C15DD"/>
    <w:rsid w:val="009C169E"/>
    <w:rsid w:val="009C176A"/>
    <w:rsid w:val="009C1E71"/>
    <w:rsid w:val="009C2483"/>
    <w:rsid w:val="009C28E5"/>
    <w:rsid w:val="009C32B9"/>
    <w:rsid w:val="009C3447"/>
    <w:rsid w:val="009C4AA0"/>
    <w:rsid w:val="009C4EB0"/>
    <w:rsid w:val="009C5865"/>
    <w:rsid w:val="009C5CC1"/>
    <w:rsid w:val="009C5DEA"/>
    <w:rsid w:val="009C6261"/>
    <w:rsid w:val="009C74E3"/>
    <w:rsid w:val="009C7541"/>
    <w:rsid w:val="009C7F1F"/>
    <w:rsid w:val="009D0052"/>
    <w:rsid w:val="009D0E35"/>
    <w:rsid w:val="009D2273"/>
    <w:rsid w:val="009D241A"/>
    <w:rsid w:val="009D2D2D"/>
    <w:rsid w:val="009D3536"/>
    <w:rsid w:val="009D4404"/>
    <w:rsid w:val="009D4524"/>
    <w:rsid w:val="009D484A"/>
    <w:rsid w:val="009D4895"/>
    <w:rsid w:val="009D51F6"/>
    <w:rsid w:val="009D5209"/>
    <w:rsid w:val="009D573A"/>
    <w:rsid w:val="009D5859"/>
    <w:rsid w:val="009D7537"/>
    <w:rsid w:val="009D7805"/>
    <w:rsid w:val="009D7A2A"/>
    <w:rsid w:val="009E030F"/>
    <w:rsid w:val="009E0614"/>
    <w:rsid w:val="009E08A4"/>
    <w:rsid w:val="009E0A41"/>
    <w:rsid w:val="009E1F5E"/>
    <w:rsid w:val="009E3125"/>
    <w:rsid w:val="009E359A"/>
    <w:rsid w:val="009E3EF5"/>
    <w:rsid w:val="009E4B75"/>
    <w:rsid w:val="009E4F8D"/>
    <w:rsid w:val="009E5413"/>
    <w:rsid w:val="009E5C99"/>
    <w:rsid w:val="009E5D41"/>
    <w:rsid w:val="009E5EF2"/>
    <w:rsid w:val="009E5F78"/>
    <w:rsid w:val="009E6508"/>
    <w:rsid w:val="009E6B8E"/>
    <w:rsid w:val="009E6D5B"/>
    <w:rsid w:val="009E7C1E"/>
    <w:rsid w:val="009E7C80"/>
    <w:rsid w:val="009F055C"/>
    <w:rsid w:val="009F0687"/>
    <w:rsid w:val="009F0C86"/>
    <w:rsid w:val="009F1157"/>
    <w:rsid w:val="009F1B12"/>
    <w:rsid w:val="009F1EEC"/>
    <w:rsid w:val="009F2A23"/>
    <w:rsid w:val="009F3306"/>
    <w:rsid w:val="009F3957"/>
    <w:rsid w:val="009F3B7A"/>
    <w:rsid w:val="009F4103"/>
    <w:rsid w:val="009F4662"/>
    <w:rsid w:val="009F4EE8"/>
    <w:rsid w:val="009F51A8"/>
    <w:rsid w:val="009F55ED"/>
    <w:rsid w:val="009F652D"/>
    <w:rsid w:val="009F6686"/>
    <w:rsid w:val="009F68B2"/>
    <w:rsid w:val="009F6A44"/>
    <w:rsid w:val="009F6B21"/>
    <w:rsid w:val="009F79F0"/>
    <w:rsid w:val="009F7CBD"/>
    <w:rsid w:val="00A00275"/>
    <w:rsid w:val="00A0112F"/>
    <w:rsid w:val="00A0135F"/>
    <w:rsid w:val="00A01805"/>
    <w:rsid w:val="00A01839"/>
    <w:rsid w:val="00A02361"/>
    <w:rsid w:val="00A02DA0"/>
    <w:rsid w:val="00A02EB6"/>
    <w:rsid w:val="00A03951"/>
    <w:rsid w:val="00A03D81"/>
    <w:rsid w:val="00A03DD0"/>
    <w:rsid w:val="00A04885"/>
    <w:rsid w:val="00A053C4"/>
    <w:rsid w:val="00A0578F"/>
    <w:rsid w:val="00A05827"/>
    <w:rsid w:val="00A05CE2"/>
    <w:rsid w:val="00A05D74"/>
    <w:rsid w:val="00A05EE8"/>
    <w:rsid w:val="00A062BB"/>
    <w:rsid w:val="00A0646C"/>
    <w:rsid w:val="00A07340"/>
    <w:rsid w:val="00A075AC"/>
    <w:rsid w:val="00A105F5"/>
    <w:rsid w:val="00A10EDF"/>
    <w:rsid w:val="00A1131C"/>
    <w:rsid w:val="00A121AB"/>
    <w:rsid w:val="00A12506"/>
    <w:rsid w:val="00A13EC6"/>
    <w:rsid w:val="00A14EC2"/>
    <w:rsid w:val="00A14ED6"/>
    <w:rsid w:val="00A14F8E"/>
    <w:rsid w:val="00A14FB1"/>
    <w:rsid w:val="00A152E3"/>
    <w:rsid w:val="00A159F7"/>
    <w:rsid w:val="00A15A04"/>
    <w:rsid w:val="00A15CF4"/>
    <w:rsid w:val="00A15E6C"/>
    <w:rsid w:val="00A1640F"/>
    <w:rsid w:val="00A166C4"/>
    <w:rsid w:val="00A167AB"/>
    <w:rsid w:val="00A16C30"/>
    <w:rsid w:val="00A171A7"/>
    <w:rsid w:val="00A1772E"/>
    <w:rsid w:val="00A17A8B"/>
    <w:rsid w:val="00A17BD4"/>
    <w:rsid w:val="00A2014F"/>
    <w:rsid w:val="00A205BF"/>
    <w:rsid w:val="00A20E0E"/>
    <w:rsid w:val="00A21703"/>
    <w:rsid w:val="00A22193"/>
    <w:rsid w:val="00A2259F"/>
    <w:rsid w:val="00A22789"/>
    <w:rsid w:val="00A22F27"/>
    <w:rsid w:val="00A231AC"/>
    <w:rsid w:val="00A23279"/>
    <w:rsid w:val="00A23B28"/>
    <w:rsid w:val="00A23B7B"/>
    <w:rsid w:val="00A24739"/>
    <w:rsid w:val="00A24A98"/>
    <w:rsid w:val="00A24C07"/>
    <w:rsid w:val="00A25BAC"/>
    <w:rsid w:val="00A25BE3"/>
    <w:rsid w:val="00A25D93"/>
    <w:rsid w:val="00A26345"/>
    <w:rsid w:val="00A277BB"/>
    <w:rsid w:val="00A27886"/>
    <w:rsid w:val="00A30415"/>
    <w:rsid w:val="00A305F7"/>
    <w:rsid w:val="00A30E0F"/>
    <w:rsid w:val="00A31310"/>
    <w:rsid w:val="00A3180E"/>
    <w:rsid w:val="00A31D31"/>
    <w:rsid w:val="00A329BB"/>
    <w:rsid w:val="00A3364D"/>
    <w:rsid w:val="00A33E64"/>
    <w:rsid w:val="00A340D0"/>
    <w:rsid w:val="00A34929"/>
    <w:rsid w:val="00A34B97"/>
    <w:rsid w:val="00A35B20"/>
    <w:rsid w:val="00A35E28"/>
    <w:rsid w:val="00A35FAC"/>
    <w:rsid w:val="00A35FC4"/>
    <w:rsid w:val="00A361F5"/>
    <w:rsid w:val="00A36D8F"/>
    <w:rsid w:val="00A371AC"/>
    <w:rsid w:val="00A376ED"/>
    <w:rsid w:val="00A37C16"/>
    <w:rsid w:val="00A37EF0"/>
    <w:rsid w:val="00A401A1"/>
    <w:rsid w:val="00A4024A"/>
    <w:rsid w:val="00A403DE"/>
    <w:rsid w:val="00A40427"/>
    <w:rsid w:val="00A4053D"/>
    <w:rsid w:val="00A41124"/>
    <w:rsid w:val="00A41244"/>
    <w:rsid w:val="00A41372"/>
    <w:rsid w:val="00A4163B"/>
    <w:rsid w:val="00A4166B"/>
    <w:rsid w:val="00A42259"/>
    <w:rsid w:val="00A42484"/>
    <w:rsid w:val="00A42DE5"/>
    <w:rsid w:val="00A431DC"/>
    <w:rsid w:val="00A4470B"/>
    <w:rsid w:val="00A44766"/>
    <w:rsid w:val="00A45830"/>
    <w:rsid w:val="00A45BC9"/>
    <w:rsid w:val="00A46EF2"/>
    <w:rsid w:val="00A473B8"/>
    <w:rsid w:val="00A47404"/>
    <w:rsid w:val="00A47474"/>
    <w:rsid w:val="00A4758B"/>
    <w:rsid w:val="00A47768"/>
    <w:rsid w:val="00A47885"/>
    <w:rsid w:val="00A47B7D"/>
    <w:rsid w:val="00A501DC"/>
    <w:rsid w:val="00A503D6"/>
    <w:rsid w:val="00A52237"/>
    <w:rsid w:val="00A52501"/>
    <w:rsid w:val="00A525A7"/>
    <w:rsid w:val="00A52D18"/>
    <w:rsid w:val="00A52FA1"/>
    <w:rsid w:val="00A53041"/>
    <w:rsid w:val="00A53CAB"/>
    <w:rsid w:val="00A53FB0"/>
    <w:rsid w:val="00A549C5"/>
    <w:rsid w:val="00A54E2E"/>
    <w:rsid w:val="00A54FCB"/>
    <w:rsid w:val="00A55782"/>
    <w:rsid w:val="00A55AAB"/>
    <w:rsid w:val="00A55BAA"/>
    <w:rsid w:val="00A55E53"/>
    <w:rsid w:val="00A560A2"/>
    <w:rsid w:val="00A56116"/>
    <w:rsid w:val="00A569FB"/>
    <w:rsid w:val="00A579B0"/>
    <w:rsid w:val="00A57F05"/>
    <w:rsid w:val="00A57FAC"/>
    <w:rsid w:val="00A6041E"/>
    <w:rsid w:val="00A6185C"/>
    <w:rsid w:val="00A620E3"/>
    <w:rsid w:val="00A621FA"/>
    <w:rsid w:val="00A6256C"/>
    <w:rsid w:val="00A62F76"/>
    <w:rsid w:val="00A63184"/>
    <w:rsid w:val="00A63312"/>
    <w:rsid w:val="00A63BE3"/>
    <w:rsid w:val="00A63D64"/>
    <w:rsid w:val="00A64451"/>
    <w:rsid w:val="00A64C1A"/>
    <w:rsid w:val="00A64FFF"/>
    <w:rsid w:val="00A65F2B"/>
    <w:rsid w:val="00A6601B"/>
    <w:rsid w:val="00A660B6"/>
    <w:rsid w:val="00A66414"/>
    <w:rsid w:val="00A66DCB"/>
    <w:rsid w:val="00A7030A"/>
    <w:rsid w:val="00A7190C"/>
    <w:rsid w:val="00A723C4"/>
    <w:rsid w:val="00A72939"/>
    <w:rsid w:val="00A72EF4"/>
    <w:rsid w:val="00A73227"/>
    <w:rsid w:val="00A73D75"/>
    <w:rsid w:val="00A74243"/>
    <w:rsid w:val="00A7438E"/>
    <w:rsid w:val="00A7501E"/>
    <w:rsid w:val="00A75182"/>
    <w:rsid w:val="00A7552C"/>
    <w:rsid w:val="00A75665"/>
    <w:rsid w:val="00A76C52"/>
    <w:rsid w:val="00A76D53"/>
    <w:rsid w:val="00A76D73"/>
    <w:rsid w:val="00A76F79"/>
    <w:rsid w:val="00A771F4"/>
    <w:rsid w:val="00A7764B"/>
    <w:rsid w:val="00A77C3F"/>
    <w:rsid w:val="00A77D28"/>
    <w:rsid w:val="00A77F33"/>
    <w:rsid w:val="00A800E2"/>
    <w:rsid w:val="00A809B7"/>
    <w:rsid w:val="00A80AD5"/>
    <w:rsid w:val="00A80C5C"/>
    <w:rsid w:val="00A811DB"/>
    <w:rsid w:val="00A81501"/>
    <w:rsid w:val="00A81F55"/>
    <w:rsid w:val="00A8241C"/>
    <w:rsid w:val="00A82B0F"/>
    <w:rsid w:val="00A83265"/>
    <w:rsid w:val="00A834AC"/>
    <w:rsid w:val="00A837E5"/>
    <w:rsid w:val="00A8425A"/>
    <w:rsid w:val="00A846B8"/>
    <w:rsid w:val="00A84C86"/>
    <w:rsid w:val="00A84CDC"/>
    <w:rsid w:val="00A84D0D"/>
    <w:rsid w:val="00A84E36"/>
    <w:rsid w:val="00A84F9E"/>
    <w:rsid w:val="00A85750"/>
    <w:rsid w:val="00A85CE4"/>
    <w:rsid w:val="00A85EDF"/>
    <w:rsid w:val="00A86427"/>
    <w:rsid w:val="00A867FA"/>
    <w:rsid w:val="00A86B18"/>
    <w:rsid w:val="00A878B6"/>
    <w:rsid w:val="00A879A2"/>
    <w:rsid w:val="00A87BA8"/>
    <w:rsid w:val="00A90152"/>
    <w:rsid w:val="00A90D7F"/>
    <w:rsid w:val="00A910F6"/>
    <w:rsid w:val="00A92260"/>
    <w:rsid w:val="00A92494"/>
    <w:rsid w:val="00A9255D"/>
    <w:rsid w:val="00A929BC"/>
    <w:rsid w:val="00A92FCB"/>
    <w:rsid w:val="00A93167"/>
    <w:rsid w:val="00A93476"/>
    <w:rsid w:val="00A94686"/>
    <w:rsid w:val="00A947CD"/>
    <w:rsid w:val="00A94DD4"/>
    <w:rsid w:val="00A9621E"/>
    <w:rsid w:val="00A96440"/>
    <w:rsid w:val="00A96B61"/>
    <w:rsid w:val="00A96C20"/>
    <w:rsid w:val="00A97247"/>
    <w:rsid w:val="00AA0458"/>
    <w:rsid w:val="00AA05AD"/>
    <w:rsid w:val="00AA082C"/>
    <w:rsid w:val="00AA0BB7"/>
    <w:rsid w:val="00AA14EE"/>
    <w:rsid w:val="00AA19AA"/>
    <w:rsid w:val="00AA1E63"/>
    <w:rsid w:val="00AA2562"/>
    <w:rsid w:val="00AA2764"/>
    <w:rsid w:val="00AA2D00"/>
    <w:rsid w:val="00AA2D12"/>
    <w:rsid w:val="00AA348B"/>
    <w:rsid w:val="00AA4323"/>
    <w:rsid w:val="00AA4A7D"/>
    <w:rsid w:val="00AA5B26"/>
    <w:rsid w:val="00AA6875"/>
    <w:rsid w:val="00AA6A34"/>
    <w:rsid w:val="00AA6E89"/>
    <w:rsid w:val="00AA732D"/>
    <w:rsid w:val="00AA7D9F"/>
    <w:rsid w:val="00AB00DF"/>
    <w:rsid w:val="00AB14EE"/>
    <w:rsid w:val="00AB1896"/>
    <w:rsid w:val="00AB1E3B"/>
    <w:rsid w:val="00AB2163"/>
    <w:rsid w:val="00AB22A2"/>
    <w:rsid w:val="00AB306C"/>
    <w:rsid w:val="00AB3A69"/>
    <w:rsid w:val="00AB3A6A"/>
    <w:rsid w:val="00AB3B2A"/>
    <w:rsid w:val="00AB3F61"/>
    <w:rsid w:val="00AB45C7"/>
    <w:rsid w:val="00AB463E"/>
    <w:rsid w:val="00AB5735"/>
    <w:rsid w:val="00AB5C9E"/>
    <w:rsid w:val="00AB628A"/>
    <w:rsid w:val="00AB7598"/>
    <w:rsid w:val="00AB7857"/>
    <w:rsid w:val="00AB7D2D"/>
    <w:rsid w:val="00AC0336"/>
    <w:rsid w:val="00AC04D9"/>
    <w:rsid w:val="00AC07E5"/>
    <w:rsid w:val="00AC1539"/>
    <w:rsid w:val="00AC1754"/>
    <w:rsid w:val="00AC198E"/>
    <w:rsid w:val="00AC1EBE"/>
    <w:rsid w:val="00AC2C71"/>
    <w:rsid w:val="00AC2F02"/>
    <w:rsid w:val="00AC3019"/>
    <w:rsid w:val="00AC30C9"/>
    <w:rsid w:val="00AC3113"/>
    <w:rsid w:val="00AC4601"/>
    <w:rsid w:val="00AC53D9"/>
    <w:rsid w:val="00AC5A1C"/>
    <w:rsid w:val="00AC5D62"/>
    <w:rsid w:val="00AC721E"/>
    <w:rsid w:val="00AC7243"/>
    <w:rsid w:val="00AD00B2"/>
    <w:rsid w:val="00AD03C2"/>
    <w:rsid w:val="00AD07B4"/>
    <w:rsid w:val="00AD087E"/>
    <w:rsid w:val="00AD0A6F"/>
    <w:rsid w:val="00AD1362"/>
    <w:rsid w:val="00AD1466"/>
    <w:rsid w:val="00AD1877"/>
    <w:rsid w:val="00AD2500"/>
    <w:rsid w:val="00AD2B03"/>
    <w:rsid w:val="00AD2DF2"/>
    <w:rsid w:val="00AD350F"/>
    <w:rsid w:val="00AD37BF"/>
    <w:rsid w:val="00AD38FD"/>
    <w:rsid w:val="00AD3930"/>
    <w:rsid w:val="00AD405F"/>
    <w:rsid w:val="00AD44B2"/>
    <w:rsid w:val="00AD58C7"/>
    <w:rsid w:val="00AD5B15"/>
    <w:rsid w:val="00AD6F6E"/>
    <w:rsid w:val="00AD756A"/>
    <w:rsid w:val="00AD75B6"/>
    <w:rsid w:val="00AE033D"/>
    <w:rsid w:val="00AE1DB4"/>
    <w:rsid w:val="00AE2325"/>
    <w:rsid w:val="00AE2E06"/>
    <w:rsid w:val="00AE405D"/>
    <w:rsid w:val="00AE4584"/>
    <w:rsid w:val="00AE5B9F"/>
    <w:rsid w:val="00AE6906"/>
    <w:rsid w:val="00AE70F3"/>
    <w:rsid w:val="00AE77EF"/>
    <w:rsid w:val="00AF0065"/>
    <w:rsid w:val="00AF0298"/>
    <w:rsid w:val="00AF0981"/>
    <w:rsid w:val="00AF0E93"/>
    <w:rsid w:val="00AF108E"/>
    <w:rsid w:val="00AF1AAA"/>
    <w:rsid w:val="00AF2000"/>
    <w:rsid w:val="00AF3595"/>
    <w:rsid w:val="00AF3E82"/>
    <w:rsid w:val="00AF6C16"/>
    <w:rsid w:val="00AF6F33"/>
    <w:rsid w:val="00AF6FFA"/>
    <w:rsid w:val="00AF7005"/>
    <w:rsid w:val="00AF76E8"/>
    <w:rsid w:val="00B0091F"/>
    <w:rsid w:val="00B00F02"/>
    <w:rsid w:val="00B011A2"/>
    <w:rsid w:val="00B016BD"/>
    <w:rsid w:val="00B01C92"/>
    <w:rsid w:val="00B01F53"/>
    <w:rsid w:val="00B027A6"/>
    <w:rsid w:val="00B02FB7"/>
    <w:rsid w:val="00B0338C"/>
    <w:rsid w:val="00B03CEC"/>
    <w:rsid w:val="00B03EA6"/>
    <w:rsid w:val="00B045B1"/>
    <w:rsid w:val="00B050C5"/>
    <w:rsid w:val="00B0567F"/>
    <w:rsid w:val="00B05B83"/>
    <w:rsid w:val="00B0691B"/>
    <w:rsid w:val="00B069CC"/>
    <w:rsid w:val="00B06F3C"/>
    <w:rsid w:val="00B07053"/>
    <w:rsid w:val="00B07780"/>
    <w:rsid w:val="00B105C7"/>
    <w:rsid w:val="00B111D9"/>
    <w:rsid w:val="00B11357"/>
    <w:rsid w:val="00B116D9"/>
    <w:rsid w:val="00B11E92"/>
    <w:rsid w:val="00B11F02"/>
    <w:rsid w:val="00B1213B"/>
    <w:rsid w:val="00B1254D"/>
    <w:rsid w:val="00B126E2"/>
    <w:rsid w:val="00B13112"/>
    <w:rsid w:val="00B141E2"/>
    <w:rsid w:val="00B1438A"/>
    <w:rsid w:val="00B148DE"/>
    <w:rsid w:val="00B1496D"/>
    <w:rsid w:val="00B1499E"/>
    <w:rsid w:val="00B149A0"/>
    <w:rsid w:val="00B15356"/>
    <w:rsid w:val="00B1574B"/>
    <w:rsid w:val="00B15C1E"/>
    <w:rsid w:val="00B15CE3"/>
    <w:rsid w:val="00B15FDE"/>
    <w:rsid w:val="00B16104"/>
    <w:rsid w:val="00B1652A"/>
    <w:rsid w:val="00B169C9"/>
    <w:rsid w:val="00B16C69"/>
    <w:rsid w:val="00B16F13"/>
    <w:rsid w:val="00B1747B"/>
    <w:rsid w:val="00B17991"/>
    <w:rsid w:val="00B20280"/>
    <w:rsid w:val="00B202FB"/>
    <w:rsid w:val="00B20D57"/>
    <w:rsid w:val="00B21738"/>
    <w:rsid w:val="00B2375B"/>
    <w:rsid w:val="00B25371"/>
    <w:rsid w:val="00B2568A"/>
    <w:rsid w:val="00B260A4"/>
    <w:rsid w:val="00B26AED"/>
    <w:rsid w:val="00B30916"/>
    <w:rsid w:val="00B30D41"/>
    <w:rsid w:val="00B316BE"/>
    <w:rsid w:val="00B31B07"/>
    <w:rsid w:val="00B31BD6"/>
    <w:rsid w:val="00B31C1A"/>
    <w:rsid w:val="00B3317B"/>
    <w:rsid w:val="00B3573F"/>
    <w:rsid w:val="00B35BD9"/>
    <w:rsid w:val="00B35D7B"/>
    <w:rsid w:val="00B35F79"/>
    <w:rsid w:val="00B36558"/>
    <w:rsid w:val="00B373F1"/>
    <w:rsid w:val="00B374DC"/>
    <w:rsid w:val="00B40066"/>
    <w:rsid w:val="00B406BD"/>
    <w:rsid w:val="00B407F6"/>
    <w:rsid w:val="00B40804"/>
    <w:rsid w:val="00B40C83"/>
    <w:rsid w:val="00B40CBB"/>
    <w:rsid w:val="00B40D69"/>
    <w:rsid w:val="00B40E6E"/>
    <w:rsid w:val="00B42510"/>
    <w:rsid w:val="00B426A1"/>
    <w:rsid w:val="00B42829"/>
    <w:rsid w:val="00B42B89"/>
    <w:rsid w:val="00B42F8E"/>
    <w:rsid w:val="00B43729"/>
    <w:rsid w:val="00B43A21"/>
    <w:rsid w:val="00B44167"/>
    <w:rsid w:val="00B44D81"/>
    <w:rsid w:val="00B45138"/>
    <w:rsid w:val="00B458F9"/>
    <w:rsid w:val="00B472B0"/>
    <w:rsid w:val="00B472C9"/>
    <w:rsid w:val="00B476FA"/>
    <w:rsid w:val="00B47738"/>
    <w:rsid w:val="00B478E8"/>
    <w:rsid w:val="00B4798E"/>
    <w:rsid w:val="00B47C02"/>
    <w:rsid w:val="00B47CDB"/>
    <w:rsid w:val="00B47DAF"/>
    <w:rsid w:val="00B50A06"/>
    <w:rsid w:val="00B5143C"/>
    <w:rsid w:val="00B5256E"/>
    <w:rsid w:val="00B5305A"/>
    <w:rsid w:val="00B5330D"/>
    <w:rsid w:val="00B53C91"/>
    <w:rsid w:val="00B542B7"/>
    <w:rsid w:val="00B544F2"/>
    <w:rsid w:val="00B547D0"/>
    <w:rsid w:val="00B554D0"/>
    <w:rsid w:val="00B55507"/>
    <w:rsid w:val="00B5581E"/>
    <w:rsid w:val="00B55A2A"/>
    <w:rsid w:val="00B55B06"/>
    <w:rsid w:val="00B562C7"/>
    <w:rsid w:val="00B56DB1"/>
    <w:rsid w:val="00B56EB4"/>
    <w:rsid w:val="00B573D0"/>
    <w:rsid w:val="00B57438"/>
    <w:rsid w:val="00B5767E"/>
    <w:rsid w:val="00B601F6"/>
    <w:rsid w:val="00B60BB1"/>
    <w:rsid w:val="00B60C56"/>
    <w:rsid w:val="00B61B77"/>
    <w:rsid w:val="00B62351"/>
    <w:rsid w:val="00B62570"/>
    <w:rsid w:val="00B62CF2"/>
    <w:rsid w:val="00B62F22"/>
    <w:rsid w:val="00B63279"/>
    <w:rsid w:val="00B636DC"/>
    <w:rsid w:val="00B63820"/>
    <w:rsid w:val="00B63B4B"/>
    <w:rsid w:val="00B63F29"/>
    <w:rsid w:val="00B63FA4"/>
    <w:rsid w:val="00B647D3"/>
    <w:rsid w:val="00B64F95"/>
    <w:rsid w:val="00B652E0"/>
    <w:rsid w:val="00B65352"/>
    <w:rsid w:val="00B65398"/>
    <w:rsid w:val="00B665FD"/>
    <w:rsid w:val="00B674C0"/>
    <w:rsid w:val="00B67611"/>
    <w:rsid w:val="00B70A7C"/>
    <w:rsid w:val="00B710F3"/>
    <w:rsid w:val="00B71532"/>
    <w:rsid w:val="00B71F81"/>
    <w:rsid w:val="00B73415"/>
    <w:rsid w:val="00B73593"/>
    <w:rsid w:val="00B73CCE"/>
    <w:rsid w:val="00B7409E"/>
    <w:rsid w:val="00B7421C"/>
    <w:rsid w:val="00B74AA8"/>
    <w:rsid w:val="00B74AAD"/>
    <w:rsid w:val="00B75287"/>
    <w:rsid w:val="00B760B3"/>
    <w:rsid w:val="00B761FA"/>
    <w:rsid w:val="00B777FA"/>
    <w:rsid w:val="00B77C45"/>
    <w:rsid w:val="00B80521"/>
    <w:rsid w:val="00B80651"/>
    <w:rsid w:val="00B81046"/>
    <w:rsid w:val="00B81056"/>
    <w:rsid w:val="00B81FCA"/>
    <w:rsid w:val="00B827E6"/>
    <w:rsid w:val="00B8298B"/>
    <w:rsid w:val="00B82A6F"/>
    <w:rsid w:val="00B82ABD"/>
    <w:rsid w:val="00B831B5"/>
    <w:rsid w:val="00B833F7"/>
    <w:rsid w:val="00B849E5"/>
    <w:rsid w:val="00B84CF9"/>
    <w:rsid w:val="00B84D9E"/>
    <w:rsid w:val="00B85143"/>
    <w:rsid w:val="00B858C3"/>
    <w:rsid w:val="00B85ADD"/>
    <w:rsid w:val="00B85CBD"/>
    <w:rsid w:val="00B86511"/>
    <w:rsid w:val="00B86E11"/>
    <w:rsid w:val="00B87C04"/>
    <w:rsid w:val="00B87F51"/>
    <w:rsid w:val="00B90C10"/>
    <w:rsid w:val="00B90E71"/>
    <w:rsid w:val="00B9195B"/>
    <w:rsid w:val="00B92774"/>
    <w:rsid w:val="00B92D63"/>
    <w:rsid w:val="00B93212"/>
    <w:rsid w:val="00B93847"/>
    <w:rsid w:val="00B94A3E"/>
    <w:rsid w:val="00B94E37"/>
    <w:rsid w:val="00B95823"/>
    <w:rsid w:val="00B95A80"/>
    <w:rsid w:val="00B95B70"/>
    <w:rsid w:val="00B9672F"/>
    <w:rsid w:val="00B9743E"/>
    <w:rsid w:val="00B978A2"/>
    <w:rsid w:val="00B979A1"/>
    <w:rsid w:val="00B97F57"/>
    <w:rsid w:val="00BA00BC"/>
    <w:rsid w:val="00BA10FF"/>
    <w:rsid w:val="00BA174D"/>
    <w:rsid w:val="00BA1A72"/>
    <w:rsid w:val="00BA1FE8"/>
    <w:rsid w:val="00BA23DA"/>
    <w:rsid w:val="00BA25CD"/>
    <w:rsid w:val="00BA2D98"/>
    <w:rsid w:val="00BA30A1"/>
    <w:rsid w:val="00BA32A0"/>
    <w:rsid w:val="00BA395E"/>
    <w:rsid w:val="00BA3F60"/>
    <w:rsid w:val="00BA4BB0"/>
    <w:rsid w:val="00BA653F"/>
    <w:rsid w:val="00BA6F32"/>
    <w:rsid w:val="00BB11B8"/>
    <w:rsid w:val="00BB18E0"/>
    <w:rsid w:val="00BB2BF3"/>
    <w:rsid w:val="00BB331C"/>
    <w:rsid w:val="00BB38E4"/>
    <w:rsid w:val="00BB3C31"/>
    <w:rsid w:val="00BB3CC2"/>
    <w:rsid w:val="00BB4469"/>
    <w:rsid w:val="00BB45F5"/>
    <w:rsid w:val="00BB4720"/>
    <w:rsid w:val="00BB4E06"/>
    <w:rsid w:val="00BB5457"/>
    <w:rsid w:val="00BB567F"/>
    <w:rsid w:val="00BB5F65"/>
    <w:rsid w:val="00BB7423"/>
    <w:rsid w:val="00BB7C93"/>
    <w:rsid w:val="00BC027E"/>
    <w:rsid w:val="00BC153A"/>
    <w:rsid w:val="00BC15C0"/>
    <w:rsid w:val="00BC18D5"/>
    <w:rsid w:val="00BC2094"/>
    <w:rsid w:val="00BC23BC"/>
    <w:rsid w:val="00BC243A"/>
    <w:rsid w:val="00BC2833"/>
    <w:rsid w:val="00BC29BC"/>
    <w:rsid w:val="00BC2C75"/>
    <w:rsid w:val="00BC35CC"/>
    <w:rsid w:val="00BC4081"/>
    <w:rsid w:val="00BC41C1"/>
    <w:rsid w:val="00BC468F"/>
    <w:rsid w:val="00BC4BE9"/>
    <w:rsid w:val="00BC5740"/>
    <w:rsid w:val="00BC58D8"/>
    <w:rsid w:val="00BC5BCB"/>
    <w:rsid w:val="00BC670E"/>
    <w:rsid w:val="00BC7469"/>
    <w:rsid w:val="00BC7765"/>
    <w:rsid w:val="00BD048E"/>
    <w:rsid w:val="00BD0B2A"/>
    <w:rsid w:val="00BD0C00"/>
    <w:rsid w:val="00BD11B5"/>
    <w:rsid w:val="00BD1B91"/>
    <w:rsid w:val="00BD1CDA"/>
    <w:rsid w:val="00BD25D6"/>
    <w:rsid w:val="00BD28C2"/>
    <w:rsid w:val="00BD2A7B"/>
    <w:rsid w:val="00BD2FB5"/>
    <w:rsid w:val="00BD3024"/>
    <w:rsid w:val="00BD371A"/>
    <w:rsid w:val="00BD373F"/>
    <w:rsid w:val="00BD4EF5"/>
    <w:rsid w:val="00BD5CCE"/>
    <w:rsid w:val="00BD7181"/>
    <w:rsid w:val="00BD7251"/>
    <w:rsid w:val="00BD74B1"/>
    <w:rsid w:val="00BD7650"/>
    <w:rsid w:val="00BE07C8"/>
    <w:rsid w:val="00BE2158"/>
    <w:rsid w:val="00BE220E"/>
    <w:rsid w:val="00BE24D7"/>
    <w:rsid w:val="00BE2B1D"/>
    <w:rsid w:val="00BE2F21"/>
    <w:rsid w:val="00BE4C40"/>
    <w:rsid w:val="00BE5647"/>
    <w:rsid w:val="00BE64D5"/>
    <w:rsid w:val="00BE772E"/>
    <w:rsid w:val="00BF004A"/>
    <w:rsid w:val="00BF187A"/>
    <w:rsid w:val="00BF211A"/>
    <w:rsid w:val="00BF2B19"/>
    <w:rsid w:val="00BF2C99"/>
    <w:rsid w:val="00BF32AB"/>
    <w:rsid w:val="00BF3717"/>
    <w:rsid w:val="00BF4DCB"/>
    <w:rsid w:val="00BF65E6"/>
    <w:rsid w:val="00BF6978"/>
    <w:rsid w:val="00BF6C2E"/>
    <w:rsid w:val="00BF75C5"/>
    <w:rsid w:val="00BF77A9"/>
    <w:rsid w:val="00BF792C"/>
    <w:rsid w:val="00BF7D61"/>
    <w:rsid w:val="00C00920"/>
    <w:rsid w:val="00C00E84"/>
    <w:rsid w:val="00C01174"/>
    <w:rsid w:val="00C0231A"/>
    <w:rsid w:val="00C0236C"/>
    <w:rsid w:val="00C02C48"/>
    <w:rsid w:val="00C03A02"/>
    <w:rsid w:val="00C03D60"/>
    <w:rsid w:val="00C0452E"/>
    <w:rsid w:val="00C0465E"/>
    <w:rsid w:val="00C047E4"/>
    <w:rsid w:val="00C05098"/>
    <w:rsid w:val="00C05AA1"/>
    <w:rsid w:val="00C06A75"/>
    <w:rsid w:val="00C0713B"/>
    <w:rsid w:val="00C0780F"/>
    <w:rsid w:val="00C07EE3"/>
    <w:rsid w:val="00C10CED"/>
    <w:rsid w:val="00C11F65"/>
    <w:rsid w:val="00C12A71"/>
    <w:rsid w:val="00C12E16"/>
    <w:rsid w:val="00C13489"/>
    <w:rsid w:val="00C134D5"/>
    <w:rsid w:val="00C1465F"/>
    <w:rsid w:val="00C148CA"/>
    <w:rsid w:val="00C14C67"/>
    <w:rsid w:val="00C14E55"/>
    <w:rsid w:val="00C14EE4"/>
    <w:rsid w:val="00C15084"/>
    <w:rsid w:val="00C150F3"/>
    <w:rsid w:val="00C152AA"/>
    <w:rsid w:val="00C16565"/>
    <w:rsid w:val="00C166FC"/>
    <w:rsid w:val="00C16F30"/>
    <w:rsid w:val="00C17395"/>
    <w:rsid w:val="00C17774"/>
    <w:rsid w:val="00C1781D"/>
    <w:rsid w:val="00C17BAF"/>
    <w:rsid w:val="00C20554"/>
    <w:rsid w:val="00C205EE"/>
    <w:rsid w:val="00C21627"/>
    <w:rsid w:val="00C21F3B"/>
    <w:rsid w:val="00C22D37"/>
    <w:rsid w:val="00C22D7C"/>
    <w:rsid w:val="00C22E0F"/>
    <w:rsid w:val="00C22E5F"/>
    <w:rsid w:val="00C24AA2"/>
    <w:rsid w:val="00C24FD3"/>
    <w:rsid w:val="00C25353"/>
    <w:rsid w:val="00C255AB"/>
    <w:rsid w:val="00C25AEF"/>
    <w:rsid w:val="00C265D1"/>
    <w:rsid w:val="00C2781E"/>
    <w:rsid w:val="00C27A0C"/>
    <w:rsid w:val="00C27DA7"/>
    <w:rsid w:val="00C30A30"/>
    <w:rsid w:val="00C31003"/>
    <w:rsid w:val="00C31C00"/>
    <w:rsid w:val="00C31CE5"/>
    <w:rsid w:val="00C31F09"/>
    <w:rsid w:val="00C3263F"/>
    <w:rsid w:val="00C32852"/>
    <w:rsid w:val="00C3435A"/>
    <w:rsid w:val="00C35916"/>
    <w:rsid w:val="00C35A69"/>
    <w:rsid w:val="00C35E20"/>
    <w:rsid w:val="00C36C55"/>
    <w:rsid w:val="00C375FA"/>
    <w:rsid w:val="00C37C04"/>
    <w:rsid w:val="00C37D4B"/>
    <w:rsid w:val="00C37EEC"/>
    <w:rsid w:val="00C40422"/>
    <w:rsid w:val="00C408A8"/>
    <w:rsid w:val="00C40B85"/>
    <w:rsid w:val="00C40FA5"/>
    <w:rsid w:val="00C41289"/>
    <w:rsid w:val="00C4137B"/>
    <w:rsid w:val="00C423BD"/>
    <w:rsid w:val="00C429D7"/>
    <w:rsid w:val="00C4427D"/>
    <w:rsid w:val="00C442A9"/>
    <w:rsid w:val="00C446E4"/>
    <w:rsid w:val="00C456F1"/>
    <w:rsid w:val="00C45AAC"/>
    <w:rsid w:val="00C46449"/>
    <w:rsid w:val="00C46CC9"/>
    <w:rsid w:val="00C47D94"/>
    <w:rsid w:val="00C47DD6"/>
    <w:rsid w:val="00C50401"/>
    <w:rsid w:val="00C50552"/>
    <w:rsid w:val="00C50D8D"/>
    <w:rsid w:val="00C511E5"/>
    <w:rsid w:val="00C51A0A"/>
    <w:rsid w:val="00C52920"/>
    <w:rsid w:val="00C52A6A"/>
    <w:rsid w:val="00C52D3C"/>
    <w:rsid w:val="00C531B7"/>
    <w:rsid w:val="00C53493"/>
    <w:rsid w:val="00C5388F"/>
    <w:rsid w:val="00C53CD3"/>
    <w:rsid w:val="00C53DCF"/>
    <w:rsid w:val="00C53EDF"/>
    <w:rsid w:val="00C544D0"/>
    <w:rsid w:val="00C54ABD"/>
    <w:rsid w:val="00C54FEF"/>
    <w:rsid w:val="00C5501C"/>
    <w:rsid w:val="00C556AC"/>
    <w:rsid w:val="00C560BC"/>
    <w:rsid w:val="00C579AB"/>
    <w:rsid w:val="00C61760"/>
    <w:rsid w:val="00C61833"/>
    <w:rsid w:val="00C618B9"/>
    <w:rsid w:val="00C61F1B"/>
    <w:rsid w:val="00C61FE0"/>
    <w:rsid w:val="00C62FBB"/>
    <w:rsid w:val="00C6316C"/>
    <w:rsid w:val="00C63435"/>
    <w:rsid w:val="00C63AB6"/>
    <w:rsid w:val="00C63BB2"/>
    <w:rsid w:val="00C64B96"/>
    <w:rsid w:val="00C64CB7"/>
    <w:rsid w:val="00C6525C"/>
    <w:rsid w:val="00C6581D"/>
    <w:rsid w:val="00C658A0"/>
    <w:rsid w:val="00C658CE"/>
    <w:rsid w:val="00C65AFD"/>
    <w:rsid w:val="00C660C2"/>
    <w:rsid w:val="00C6620F"/>
    <w:rsid w:val="00C66367"/>
    <w:rsid w:val="00C666A7"/>
    <w:rsid w:val="00C673A2"/>
    <w:rsid w:val="00C67D54"/>
    <w:rsid w:val="00C705FF"/>
    <w:rsid w:val="00C71A7D"/>
    <w:rsid w:val="00C71E54"/>
    <w:rsid w:val="00C73861"/>
    <w:rsid w:val="00C73939"/>
    <w:rsid w:val="00C73CD6"/>
    <w:rsid w:val="00C74555"/>
    <w:rsid w:val="00C746FA"/>
    <w:rsid w:val="00C749F0"/>
    <w:rsid w:val="00C74BDD"/>
    <w:rsid w:val="00C74CCD"/>
    <w:rsid w:val="00C75248"/>
    <w:rsid w:val="00C753FC"/>
    <w:rsid w:val="00C7588B"/>
    <w:rsid w:val="00C76590"/>
    <w:rsid w:val="00C76732"/>
    <w:rsid w:val="00C76981"/>
    <w:rsid w:val="00C76D7C"/>
    <w:rsid w:val="00C801D0"/>
    <w:rsid w:val="00C80789"/>
    <w:rsid w:val="00C82098"/>
    <w:rsid w:val="00C8247A"/>
    <w:rsid w:val="00C82CD0"/>
    <w:rsid w:val="00C8337D"/>
    <w:rsid w:val="00C841C1"/>
    <w:rsid w:val="00C84293"/>
    <w:rsid w:val="00C84967"/>
    <w:rsid w:val="00C84CD5"/>
    <w:rsid w:val="00C85715"/>
    <w:rsid w:val="00C8592C"/>
    <w:rsid w:val="00C868DF"/>
    <w:rsid w:val="00C86913"/>
    <w:rsid w:val="00C873AD"/>
    <w:rsid w:val="00C874A1"/>
    <w:rsid w:val="00C87527"/>
    <w:rsid w:val="00C8752D"/>
    <w:rsid w:val="00C9015E"/>
    <w:rsid w:val="00C905EC"/>
    <w:rsid w:val="00C90B5E"/>
    <w:rsid w:val="00C936D9"/>
    <w:rsid w:val="00C93BD0"/>
    <w:rsid w:val="00C940A1"/>
    <w:rsid w:val="00C94A4A"/>
    <w:rsid w:val="00C95410"/>
    <w:rsid w:val="00C95428"/>
    <w:rsid w:val="00C954D1"/>
    <w:rsid w:val="00C96105"/>
    <w:rsid w:val="00C96165"/>
    <w:rsid w:val="00C963FA"/>
    <w:rsid w:val="00C96440"/>
    <w:rsid w:val="00C96BBF"/>
    <w:rsid w:val="00C976F6"/>
    <w:rsid w:val="00C97741"/>
    <w:rsid w:val="00C9792F"/>
    <w:rsid w:val="00C97BB5"/>
    <w:rsid w:val="00C97E1A"/>
    <w:rsid w:val="00CA005A"/>
    <w:rsid w:val="00CA0068"/>
    <w:rsid w:val="00CA00E4"/>
    <w:rsid w:val="00CA04BE"/>
    <w:rsid w:val="00CA10A5"/>
    <w:rsid w:val="00CA2486"/>
    <w:rsid w:val="00CA2D87"/>
    <w:rsid w:val="00CA31C7"/>
    <w:rsid w:val="00CA4E54"/>
    <w:rsid w:val="00CA4F9F"/>
    <w:rsid w:val="00CA52F2"/>
    <w:rsid w:val="00CA5607"/>
    <w:rsid w:val="00CA6569"/>
    <w:rsid w:val="00CA6837"/>
    <w:rsid w:val="00CA6BDE"/>
    <w:rsid w:val="00CA6D72"/>
    <w:rsid w:val="00CA71C9"/>
    <w:rsid w:val="00CA7A1D"/>
    <w:rsid w:val="00CB0746"/>
    <w:rsid w:val="00CB1459"/>
    <w:rsid w:val="00CB1507"/>
    <w:rsid w:val="00CB1AFC"/>
    <w:rsid w:val="00CB2986"/>
    <w:rsid w:val="00CB3040"/>
    <w:rsid w:val="00CB3A20"/>
    <w:rsid w:val="00CB4116"/>
    <w:rsid w:val="00CB4F1C"/>
    <w:rsid w:val="00CB5E9F"/>
    <w:rsid w:val="00CB721A"/>
    <w:rsid w:val="00CB7C3F"/>
    <w:rsid w:val="00CB7EEA"/>
    <w:rsid w:val="00CC07D0"/>
    <w:rsid w:val="00CC0FAC"/>
    <w:rsid w:val="00CC1A42"/>
    <w:rsid w:val="00CC1C2E"/>
    <w:rsid w:val="00CC2368"/>
    <w:rsid w:val="00CC25AA"/>
    <w:rsid w:val="00CC2C71"/>
    <w:rsid w:val="00CC2DD5"/>
    <w:rsid w:val="00CC31B3"/>
    <w:rsid w:val="00CC3240"/>
    <w:rsid w:val="00CC32C7"/>
    <w:rsid w:val="00CC379C"/>
    <w:rsid w:val="00CC3CF9"/>
    <w:rsid w:val="00CC3E66"/>
    <w:rsid w:val="00CC4F97"/>
    <w:rsid w:val="00CC508A"/>
    <w:rsid w:val="00CC5357"/>
    <w:rsid w:val="00CC6B8A"/>
    <w:rsid w:val="00CC730A"/>
    <w:rsid w:val="00CC779B"/>
    <w:rsid w:val="00CD06D3"/>
    <w:rsid w:val="00CD0981"/>
    <w:rsid w:val="00CD0ADF"/>
    <w:rsid w:val="00CD0E30"/>
    <w:rsid w:val="00CD1401"/>
    <w:rsid w:val="00CD190F"/>
    <w:rsid w:val="00CD1D9D"/>
    <w:rsid w:val="00CD1F52"/>
    <w:rsid w:val="00CD25C8"/>
    <w:rsid w:val="00CD3560"/>
    <w:rsid w:val="00CD3607"/>
    <w:rsid w:val="00CD37D7"/>
    <w:rsid w:val="00CD3857"/>
    <w:rsid w:val="00CD3BD0"/>
    <w:rsid w:val="00CD3CD0"/>
    <w:rsid w:val="00CD452B"/>
    <w:rsid w:val="00CD48B3"/>
    <w:rsid w:val="00CD53C8"/>
    <w:rsid w:val="00CD5658"/>
    <w:rsid w:val="00CD573C"/>
    <w:rsid w:val="00CD5FFC"/>
    <w:rsid w:val="00CD7048"/>
    <w:rsid w:val="00CD7406"/>
    <w:rsid w:val="00CD7876"/>
    <w:rsid w:val="00CD7C41"/>
    <w:rsid w:val="00CD7D01"/>
    <w:rsid w:val="00CD7D0A"/>
    <w:rsid w:val="00CE03FE"/>
    <w:rsid w:val="00CE107E"/>
    <w:rsid w:val="00CE1598"/>
    <w:rsid w:val="00CE237C"/>
    <w:rsid w:val="00CE3758"/>
    <w:rsid w:val="00CE3CDC"/>
    <w:rsid w:val="00CE3CFD"/>
    <w:rsid w:val="00CE435A"/>
    <w:rsid w:val="00CE4B0A"/>
    <w:rsid w:val="00CE4C76"/>
    <w:rsid w:val="00CE50E1"/>
    <w:rsid w:val="00CE5967"/>
    <w:rsid w:val="00CE5C66"/>
    <w:rsid w:val="00CE692D"/>
    <w:rsid w:val="00CE7133"/>
    <w:rsid w:val="00CF1A15"/>
    <w:rsid w:val="00CF1DAE"/>
    <w:rsid w:val="00CF1DBD"/>
    <w:rsid w:val="00CF1E25"/>
    <w:rsid w:val="00CF22C9"/>
    <w:rsid w:val="00CF2DA1"/>
    <w:rsid w:val="00CF316E"/>
    <w:rsid w:val="00CF458B"/>
    <w:rsid w:val="00CF5783"/>
    <w:rsid w:val="00CF5B71"/>
    <w:rsid w:val="00CF616E"/>
    <w:rsid w:val="00CF691E"/>
    <w:rsid w:val="00CF7DC5"/>
    <w:rsid w:val="00D00031"/>
    <w:rsid w:val="00D008DC"/>
    <w:rsid w:val="00D01142"/>
    <w:rsid w:val="00D0166B"/>
    <w:rsid w:val="00D01CA5"/>
    <w:rsid w:val="00D01CE1"/>
    <w:rsid w:val="00D0306D"/>
    <w:rsid w:val="00D03206"/>
    <w:rsid w:val="00D03273"/>
    <w:rsid w:val="00D03300"/>
    <w:rsid w:val="00D037A3"/>
    <w:rsid w:val="00D0494C"/>
    <w:rsid w:val="00D04B67"/>
    <w:rsid w:val="00D055F9"/>
    <w:rsid w:val="00D05D8D"/>
    <w:rsid w:val="00D07364"/>
    <w:rsid w:val="00D07448"/>
    <w:rsid w:val="00D10415"/>
    <w:rsid w:val="00D10A36"/>
    <w:rsid w:val="00D1198C"/>
    <w:rsid w:val="00D11A56"/>
    <w:rsid w:val="00D11E4E"/>
    <w:rsid w:val="00D11F54"/>
    <w:rsid w:val="00D12158"/>
    <w:rsid w:val="00D12E83"/>
    <w:rsid w:val="00D138D8"/>
    <w:rsid w:val="00D139FA"/>
    <w:rsid w:val="00D14239"/>
    <w:rsid w:val="00D149B6"/>
    <w:rsid w:val="00D15265"/>
    <w:rsid w:val="00D15608"/>
    <w:rsid w:val="00D1659D"/>
    <w:rsid w:val="00D16F9A"/>
    <w:rsid w:val="00D17D9C"/>
    <w:rsid w:val="00D20BD8"/>
    <w:rsid w:val="00D211A6"/>
    <w:rsid w:val="00D21F04"/>
    <w:rsid w:val="00D22292"/>
    <w:rsid w:val="00D22552"/>
    <w:rsid w:val="00D22620"/>
    <w:rsid w:val="00D22F5A"/>
    <w:rsid w:val="00D23219"/>
    <w:rsid w:val="00D234BE"/>
    <w:rsid w:val="00D23A52"/>
    <w:rsid w:val="00D23BCD"/>
    <w:rsid w:val="00D24C3B"/>
    <w:rsid w:val="00D25047"/>
    <w:rsid w:val="00D25227"/>
    <w:rsid w:val="00D25447"/>
    <w:rsid w:val="00D258E3"/>
    <w:rsid w:val="00D26B5A"/>
    <w:rsid w:val="00D26C8D"/>
    <w:rsid w:val="00D27538"/>
    <w:rsid w:val="00D302CD"/>
    <w:rsid w:val="00D30373"/>
    <w:rsid w:val="00D304EB"/>
    <w:rsid w:val="00D306F1"/>
    <w:rsid w:val="00D31283"/>
    <w:rsid w:val="00D31834"/>
    <w:rsid w:val="00D31A6C"/>
    <w:rsid w:val="00D31DFC"/>
    <w:rsid w:val="00D32EE2"/>
    <w:rsid w:val="00D33267"/>
    <w:rsid w:val="00D33C0F"/>
    <w:rsid w:val="00D34887"/>
    <w:rsid w:val="00D35025"/>
    <w:rsid w:val="00D3588D"/>
    <w:rsid w:val="00D36369"/>
    <w:rsid w:val="00D365EC"/>
    <w:rsid w:val="00D36C32"/>
    <w:rsid w:val="00D36C53"/>
    <w:rsid w:val="00D37AE1"/>
    <w:rsid w:val="00D4073B"/>
    <w:rsid w:val="00D40973"/>
    <w:rsid w:val="00D409C7"/>
    <w:rsid w:val="00D40FF2"/>
    <w:rsid w:val="00D412EE"/>
    <w:rsid w:val="00D41336"/>
    <w:rsid w:val="00D41531"/>
    <w:rsid w:val="00D41C55"/>
    <w:rsid w:val="00D42B55"/>
    <w:rsid w:val="00D42F8A"/>
    <w:rsid w:val="00D438A4"/>
    <w:rsid w:val="00D43C11"/>
    <w:rsid w:val="00D43F32"/>
    <w:rsid w:val="00D4463B"/>
    <w:rsid w:val="00D448CD"/>
    <w:rsid w:val="00D44A0D"/>
    <w:rsid w:val="00D456F2"/>
    <w:rsid w:val="00D45906"/>
    <w:rsid w:val="00D469F1"/>
    <w:rsid w:val="00D46A58"/>
    <w:rsid w:val="00D46B18"/>
    <w:rsid w:val="00D4798C"/>
    <w:rsid w:val="00D501FB"/>
    <w:rsid w:val="00D50297"/>
    <w:rsid w:val="00D50667"/>
    <w:rsid w:val="00D506F1"/>
    <w:rsid w:val="00D507F6"/>
    <w:rsid w:val="00D50F07"/>
    <w:rsid w:val="00D52217"/>
    <w:rsid w:val="00D52B31"/>
    <w:rsid w:val="00D52C49"/>
    <w:rsid w:val="00D54AE3"/>
    <w:rsid w:val="00D54DE6"/>
    <w:rsid w:val="00D55641"/>
    <w:rsid w:val="00D559FD"/>
    <w:rsid w:val="00D55ABE"/>
    <w:rsid w:val="00D55B74"/>
    <w:rsid w:val="00D55C5E"/>
    <w:rsid w:val="00D5622C"/>
    <w:rsid w:val="00D563DA"/>
    <w:rsid w:val="00D56594"/>
    <w:rsid w:val="00D56C08"/>
    <w:rsid w:val="00D56EB2"/>
    <w:rsid w:val="00D56EE2"/>
    <w:rsid w:val="00D5701F"/>
    <w:rsid w:val="00D57B9C"/>
    <w:rsid w:val="00D57D13"/>
    <w:rsid w:val="00D60034"/>
    <w:rsid w:val="00D60631"/>
    <w:rsid w:val="00D60C8D"/>
    <w:rsid w:val="00D6153C"/>
    <w:rsid w:val="00D62048"/>
    <w:rsid w:val="00D624B9"/>
    <w:rsid w:val="00D62837"/>
    <w:rsid w:val="00D62E7D"/>
    <w:rsid w:val="00D631A8"/>
    <w:rsid w:val="00D63590"/>
    <w:rsid w:val="00D63CAD"/>
    <w:rsid w:val="00D63DB9"/>
    <w:rsid w:val="00D643EC"/>
    <w:rsid w:val="00D64470"/>
    <w:rsid w:val="00D64AE6"/>
    <w:rsid w:val="00D64F6C"/>
    <w:rsid w:val="00D6512C"/>
    <w:rsid w:val="00D653DD"/>
    <w:rsid w:val="00D65E86"/>
    <w:rsid w:val="00D66A9E"/>
    <w:rsid w:val="00D66EF8"/>
    <w:rsid w:val="00D70834"/>
    <w:rsid w:val="00D71567"/>
    <w:rsid w:val="00D71EFD"/>
    <w:rsid w:val="00D7213C"/>
    <w:rsid w:val="00D733DF"/>
    <w:rsid w:val="00D7356A"/>
    <w:rsid w:val="00D74C05"/>
    <w:rsid w:val="00D75AB4"/>
    <w:rsid w:val="00D769D4"/>
    <w:rsid w:val="00D76BDE"/>
    <w:rsid w:val="00D76CF1"/>
    <w:rsid w:val="00D76E81"/>
    <w:rsid w:val="00D775A7"/>
    <w:rsid w:val="00D77883"/>
    <w:rsid w:val="00D77927"/>
    <w:rsid w:val="00D80212"/>
    <w:rsid w:val="00D80224"/>
    <w:rsid w:val="00D809BC"/>
    <w:rsid w:val="00D80CF6"/>
    <w:rsid w:val="00D81AE4"/>
    <w:rsid w:val="00D81B94"/>
    <w:rsid w:val="00D81ECB"/>
    <w:rsid w:val="00D82121"/>
    <w:rsid w:val="00D8291C"/>
    <w:rsid w:val="00D82AFF"/>
    <w:rsid w:val="00D8300F"/>
    <w:rsid w:val="00D843ED"/>
    <w:rsid w:val="00D84462"/>
    <w:rsid w:val="00D84BB0"/>
    <w:rsid w:val="00D84F1B"/>
    <w:rsid w:val="00D8554B"/>
    <w:rsid w:val="00D85E77"/>
    <w:rsid w:val="00D86012"/>
    <w:rsid w:val="00D863F7"/>
    <w:rsid w:val="00D86FEA"/>
    <w:rsid w:val="00D87424"/>
    <w:rsid w:val="00D901CD"/>
    <w:rsid w:val="00D90D23"/>
    <w:rsid w:val="00D90DE1"/>
    <w:rsid w:val="00D90E92"/>
    <w:rsid w:val="00D916FB"/>
    <w:rsid w:val="00D91E1B"/>
    <w:rsid w:val="00D9235B"/>
    <w:rsid w:val="00D930B7"/>
    <w:rsid w:val="00D932A9"/>
    <w:rsid w:val="00D934EE"/>
    <w:rsid w:val="00D93EF4"/>
    <w:rsid w:val="00D93EF9"/>
    <w:rsid w:val="00D941AA"/>
    <w:rsid w:val="00D94E60"/>
    <w:rsid w:val="00D95D1A"/>
    <w:rsid w:val="00D972F2"/>
    <w:rsid w:val="00D976CC"/>
    <w:rsid w:val="00DA04BD"/>
    <w:rsid w:val="00DA0547"/>
    <w:rsid w:val="00DA0CDB"/>
    <w:rsid w:val="00DA1659"/>
    <w:rsid w:val="00DA219D"/>
    <w:rsid w:val="00DA268E"/>
    <w:rsid w:val="00DA2768"/>
    <w:rsid w:val="00DA2F8E"/>
    <w:rsid w:val="00DA30BC"/>
    <w:rsid w:val="00DA396E"/>
    <w:rsid w:val="00DA3F61"/>
    <w:rsid w:val="00DA44F1"/>
    <w:rsid w:val="00DA48DA"/>
    <w:rsid w:val="00DA4AB4"/>
    <w:rsid w:val="00DA4C3C"/>
    <w:rsid w:val="00DA4CEC"/>
    <w:rsid w:val="00DA5C67"/>
    <w:rsid w:val="00DA64ED"/>
    <w:rsid w:val="00DA659D"/>
    <w:rsid w:val="00DA7C31"/>
    <w:rsid w:val="00DB01D2"/>
    <w:rsid w:val="00DB0FED"/>
    <w:rsid w:val="00DB10E7"/>
    <w:rsid w:val="00DB1438"/>
    <w:rsid w:val="00DB194C"/>
    <w:rsid w:val="00DB2BF0"/>
    <w:rsid w:val="00DB2E8F"/>
    <w:rsid w:val="00DB2F09"/>
    <w:rsid w:val="00DB3C78"/>
    <w:rsid w:val="00DB46ED"/>
    <w:rsid w:val="00DB488A"/>
    <w:rsid w:val="00DB4E70"/>
    <w:rsid w:val="00DB506A"/>
    <w:rsid w:val="00DB5247"/>
    <w:rsid w:val="00DB5ACE"/>
    <w:rsid w:val="00DB6018"/>
    <w:rsid w:val="00DB6151"/>
    <w:rsid w:val="00DB6EBA"/>
    <w:rsid w:val="00DB7408"/>
    <w:rsid w:val="00DB7A3B"/>
    <w:rsid w:val="00DB7DDF"/>
    <w:rsid w:val="00DC0C65"/>
    <w:rsid w:val="00DC129F"/>
    <w:rsid w:val="00DC1392"/>
    <w:rsid w:val="00DC21DB"/>
    <w:rsid w:val="00DC2FF7"/>
    <w:rsid w:val="00DC3B2F"/>
    <w:rsid w:val="00DC3D95"/>
    <w:rsid w:val="00DC419E"/>
    <w:rsid w:val="00DC42FB"/>
    <w:rsid w:val="00DC4E8F"/>
    <w:rsid w:val="00DC57C5"/>
    <w:rsid w:val="00DC58D9"/>
    <w:rsid w:val="00DC62D0"/>
    <w:rsid w:val="00DC6302"/>
    <w:rsid w:val="00DC6363"/>
    <w:rsid w:val="00DC63B5"/>
    <w:rsid w:val="00DC6895"/>
    <w:rsid w:val="00DC6CDA"/>
    <w:rsid w:val="00DC6D57"/>
    <w:rsid w:val="00DC7501"/>
    <w:rsid w:val="00DD0097"/>
    <w:rsid w:val="00DD111E"/>
    <w:rsid w:val="00DD190D"/>
    <w:rsid w:val="00DD1CE1"/>
    <w:rsid w:val="00DD1F5D"/>
    <w:rsid w:val="00DD1FA3"/>
    <w:rsid w:val="00DD2185"/>
    <w:rsid w:val="00DD25D1"/>
    <w:rsid w:val="00DD298F"/>
    <w:rsid w:val="00DD2CCC"/>
    <w:rsid w:val="00DD329B"/>
    <w:rsid w:val="00DD3390"/>
    <w:rsid w:val="00DD4439"/>
    <w:rsid w:val="00DD49A8"/>
    <w:rsid w:val="00DD4C08"/>
    <w:rsid w:val="00DD4E03"/>
    <w:rsid w:val="00DD53A5"/>
    <w:rsid w:val="00DD5950"/>
    <w:rsid w:val="00DD5B61"/>
    <w:rsid w:val="00DD7253"/>
    <w:rsid w:val="00DD7264"/>
    <w:rsid w:val="00DE01FF"/>
    <w:rsid w:val="00DE02EE"/>
    <w:rsid w:val="00DE0BA1"/>
    <w:rsid w:val="00DE0CCB"/>
    <w:rsid w:val="00DE11E1"/>
    <w:rsid w:val="00DE25DA"/>
    <w:rsid w:val="00DE267A"/>
    <w:rsid w:val="00DE2DF0"/>
    <w:rsid w:val="00DE327C"/>
    <w:rsid w:val="00DE3F8F"/>
    <w:rsid w:val="00DE403E"/>
    <w:rsid w:val="00DE4592"/>
    <w:rsid w:val="00DE4ECB"/>
    <w:rsid w:val="00DE6243"/>
    <w:rsid w:val="00DE6BAE"/>
    <w:rsid w:val="00DE7052"/>
    <w:rsid w:val="00DE7677"/>
    <w:rsid w:val="00DE7A54"/>
    <w:rsid w:val="00DE7DAC"/>
    <w:rsid w:val="00DF0251"/>
    <w:rsid w:val="00DF025D"/>
    <w:rsid w:val="00DF0851"/>
    <w:rsid w:val="00DF0D3F"/>
    <w:rsid w:val="00DF163D"/>
    <w:rsid w:val="00DF1937"/>
    <w:rsid w:val="00DF23BA"/>
    <w:rsid w:val="00DF2824"/>
    <w:rsid w:val="00DF2E8B"/>
    <w:rsid w:val="00DF2F03"/>
    <w:rsid w:val="00DF35B9"/>
    <w:rsid w:val="00DF36CF"/>
    <w:rsid w:val="00DF37D8"/>
    <w:rsid w:val="00DF4402"/>
    <w:rsid w:val="00DF46AB"/>
    <w:rsid w:val="00DF4A0F"/>
    <w:rsid w:val="00DF50AD"/>
    <w:rsid w:val="00DF5278"/>
    <w:rsid w:val="00DF57EC"/>
    <w:rsid w:val="00DF6019"/>
    <w:rsid w:val="00DF648B"/>
    <w:rsid w:val="00DF6784"/>
    <w:rsid w:val="00DF72CE"/>
    <w:rsid w:val="00E0045B"/>
    <w:rsid w:val="00E00D37"/>
    <w:rsid w:val="00E01304"/>
    <w:rsid w:val="00E029B2"/>
    <w:rsid w:val="00E03A6E"/>
    <w:rsid w:val="00E03A77"/>
    <w:rsid w:val="00E03E42"/>
    <w:rsid w:val="00E03EB9"/>
    <w:rsid w:val="00E042EA"/>
    <w:rsid w:val="00E04432"/>
    <w:rsid w:val="00E047B9"/>
    <w:rsid w:val="00E047F2"/>
    <w:rsid w:val="00E05519"/>
    <w:rsid w:val="00E069FB"/>
    <w:rsid w:val="00E07568"/>
    <w:rsid w:val="00E07B8D"/>
    <w:rsid w:val="00E112F3"/>
    <w:rsid w:val="00E116E1"/>
    <w:rsid w:val="00E122CE"/>
    <w:rsid w:val="00E12521"/>
    <w:rsid w:val="00E126A2"/>
    <w:rsid w:val="00E1276E"/>
    <w:rsid w:val="00E12925"/>
    <w:rsid w:val="00E12D9D"/>
    <w:rsid w:val="00E13732"/>
    <w:rsid w:val="00E13DEE"/>
    <w:rsid w:val="00E145A1"/>
    <w:rsid w:val="00E15474"/>
    <w:rsid w:val="00E157A0"/>
    <w:rsid w:val="00E170CF"/>
    <w:rsid w:val="00E17115"/>
    <w:rsid w:val="00E172EF"/>
    <w:rsid w:val="00E20CB4"/>
    <w:rsid w:val="00E217BD"/>
    <w:rsid w:val="00E21C40"/>
    <w:rsid w:val="00E21C8D"/>
    <w:rsid w:val="00E21FE0"/>
    <w:rsid w:val="00E22495"/>
    <w:rsid w:val="00E22694"/>
    <w:rsid w:val="00E249F1"/>
    <w:rsid w:val="00E24AAA"/>
    <w:rsid w:val="00E2585B"/>
    <w:rsid w:val="00E26176"/>
    <w:rsid w:val="00E26390"/>
    <w:rsid w:val="00E26394"/>
    <w:rsid w:val="00E269AC"/>
    <w:rsid w:val="00E26C60"/>
    <w:rsid w:val="00E27554"/>
    <w:rsid w:val="00E275AC"/>
    <w:rsid w:val="00E27DCC"/>
    <w:rsid w:val="00E3001C"/>
    <w:rsid w:val="00E30478"/>
    <w:rsid w:val="00E30666"/>
    <w:rsid w:val="00E30D4E"/>
    <w:rsid w:val="00E30FA7"/>
    <w:rsid w:val="00E31520"/>
    <w:rsid w:val="00E31C7D"/>
    <w:rsid w:val="00E3204D"/>
    <w:rsid w:val="00E32611"/>
    <w:rsid w:val="00E32D5D"/>
    <w:rsid w:val="00E32DAE"/>
    <w:rsid w:val="00E33AFE"/>
    <w:rsid w:val="00E33DDC"/>
    <w:rsid w:val="00E343FA"/>
    <w:rsid w:val="00E3528F"/>
    <w:rsid w:val="00E357B9"/>
    <w:rsid w:val="00E35BCE"/>
    <w:rsid w:val="00E35FCF"/>
    <w:rsid w:val="00E36B1B"/>
    <w:rsid w:val="00E36CDC"/>
    <w:rsid w:val="00E37A41"/>
    <w:rsid w:val="00E37BE5"/>
    <w:rsid w:val="00E37D2F"/>
    <w:rsid w:val="00E40035"/>
    <w:rsid w:val="00E404C8"/>
    <w:rsid w:val="00E408B3"/>
    <w:rsid w:val="00E40A4C"/>
    <w:rsid w:val="00E40D10"/>
    <w:rsid w:val="00E41296"/>
    <w:rsid w:val="00E41461"/>
    <w:rsid w:val="00E4193A"/>
    <w:rsid w:val="00E41AE2"/>
    <w:rsid w:val="00E41B32"/>
    <w:rsid w:val="00E41C19"/>
    <w:rsid w:val="00E4212E"/>
    <w:rsid w:val="00E42A82"/>
    <w:rsid w:val="00E42DAB"/>
    <w:rsid w:val="00E430F6"/>
    <w:rsid w:val="00E43222"/>
    <w:rsid w:val="00E43A28"/>
    <w:rsid w:val="00E4434A"/>
    <w:rsid w:val="00E44758"/>
    <w:rsid w:val="00E44EE1"/>
    <w:rsid w:val="00E450BC"/>
    <w:rsid w:val="00E45427"/>
    <w:rsid w:val="00E45678"/>
    <w:rsid w:val="00E45688"/>
    <w:rsid w:val="00E45BB1"/>
    <w:rsid w:val="00E45BD7"/>
    <w:rsid w:val="00E45CF3"/>
    <w:rsid w:val="00E46454"/>
    <w:rsid w:val="00E47888"/>
    <w:rsid w:val="00E47D19"/>
    <w:rsid w:val="00E47FBC"/>
    <w:rsid w:val="00E47FC9"/>
    <w:rsid w:val="00E5046C"/>
    <w:rsid w:val="00E505A2"/>
    <w:rsid w:val="00E51044"/>
    <w:rsid w:val="00E513B0"/>
    <w:rsid w:val="00E51C90"/>
    <w:rsid w:val="00E51FDA"/>
    <w:rsid w:val="00E5264C"/>
    <w:rsid w:val="00E53965"/>
    <w:rsid w:val="00E5488F"/>
    <w:rsid w:val="00E54C6E"/>
    <w:rsid w:val="00E55114"/>
    <w:rsid w:val="00E553BE"/>
    <w:rsid w:val="00E553FC"/>
    <w:rsid w:val="00E56272"/>
    <w:rsid w:val="00E564D9"/>
    <w:rsid w:val="00E56FC1"/>
    <w:rsid w:val="00E5728F"/>
    <w:rsid w:val="00E57803"/>
    <w:rsid w:val="00E60643"/>
    <w:rsid w:val="00E6142D"/>
    <w:rsid w:val="00E6178F"/>
    <w:rsid w:val="00E6194E"/>
    <w:rsid w:val="00E62D65"/>
    <w:rsid w:val="00E63266"/>
    <w:rsid w:val="00E63CB9"/>
    <w:rsid w:val="00E6407C"/>
    <w:rsid w:val="00E647F9"/>
    <w:rsid w:val="00E651D1"/>
    <w:rsid w:val="00E655ED"/>
    <w:rsid w:val="00E6609A"/>
    <w:rsid w:val="00E66823"/>
    <w:rsid w:val="00E66EC9"/>
    <w:rsid w:val="00E66F7A"/>
    <w:rsid w:val="00E6716C"/>
    <w:rsid w:val="00E67556"/>
    <w:rsid w:val="00E71BD8"/>
    <w:rsid w:val="00E71CF5"/>
    <w:rsid w:val="00E7265D"/>
    <w:rsid w:val="00E72EA6"/>
    <w:rsid w:val="00E730C5"/>
    <w:rsid w:val="00E73DD3"/>
    <w:rsid w:val="00E74692"/>
    <w:rsid w:val="00E74E64"/>
    <w:rsid w:val="00E753DF"/>
    <w:rsid w:val="00E7641C"/>
    <w:rsid w:val="00E766D6"/>
    <w:rsid w:val="00E7684F"/>
    <w:rsid w:val="00E7688D"/>
    <w:rsid w:val="00E7689E"/>
    <w:rsid w:val="00E773D7"/>
    <w:rsid w:val="00E77630"/>
    <w:rsid w:val="00E778CA"/>
    <w:rsid w:val="00E77A37"/>
    <w:rsid w:val="00E77BDD"/>
    <w:rsid w:val="00E813F8"/>
    <w:rsid w:val="00E815C7"/>
    <w:rsid w:val="00E81EE2"/>
    <w:rsid w:val="00E823C0"/>
    <w:rsid w:val="00E82CAF"/>
    <w:rsid w:val="00E844A2"/>
    <w:rsid w:val="00E85F58"/>
    <w:rsid w:val="00E86450"/>
    <w:rsid w:val="00E8654B"/>
    <w:rsid w:val="00E86ADE"/>
    <w:rsid w:val="00E86C0D"/>
    <w:rsid w:val="00E86C7F"/>
    <w:rsid w:val="00E87A72"/>
    <w:rsid w:val="00E90AF6"/>
    <w:rsid w:val="00E9130A"/>
    <w:rsid w:val="00E91502"/>
    <w:rsid w:val="00E91C75"/>
    <w:rsid w:val="00E92AC0"/>
    <w:rsid w:val="00E931FA"/>
    <w:rsid w:val="00E93FBD"/>
    <w:rsid w:val="00E94633"/>
    <w:rsid w:val="00E949B9"/>
    <w:rsid w:val="00E94F25"/>
    <w:rsid w:val="00E94F28"/>
    <w:rsid w:val="00E956C7"/>
    <w:rsid w:val="00E9594A"/>
    <w:rsid w:val="00E965B3"/>
    <w:rsid w:val="00E97850"/>
    <w:rsid w:val="00E97A99"/>
    <w:rsid w:val="00EA09AD"/>
    <w:rsid w:val="00EA0C2F"/>
    <w:rsid w:val="00EA0D23"/>
    <w:rsid w:val="00EA0E51"/>
    <w:rsid w:val="00EA1415"/>
    <w:rsid w:val="00EA1754"/>
    <w:rsid w:val="00EA24B7"/>
    <w:rsid w:val="00EA2BB2"/>
    <w:rsid w:val="00EA2FD9"/>
    <w:rsid w:val="00EA3712"/>
    <w:rsid w:val="00EA380E"/>
    <w:rsid w:val="00EA387D"/>
    <w:rsid w:val="00EA3DD4"/>
    <w:rsid w:val="00EA4520"/>
    <w:rsid w:val="00EA4652"/>
    <w:rsid w:val="00EA46C4"/>
    <w:rsid w:val="00EA595A"/>
    <w:rsid w:val="00EA5BB6"/>
    <w:rsid w:val="00EA6355"/>
    <w:rsid w:val="00EA653E"/>
    <w:rsid w:val="00EA6681"/>
    <w:rsid w:val="00EA6709"/>
    <w:rsid w:val="00EA708E"/>
    <w:rsid w:val="00EA79D6"/>
    <w:rsid w:val="00EA7A44"/>
    <w:rsid w:val="00EA7AC0"/>
    <w:rsid w:val="00EA7E60"/>
    <w:rsid w:val="00EA7ECD"/>
    <w:rsid w:val="00EB0611"/>
    <w:rsid w:val="00EB0BFB"/>
    <w:rsid w:val="00EB1121"/>
    <w:rsid w:val="00EB1963"/>
    <w:rsid w:val="00EB2258"/>
    <w:rsid w:val="00EB2318"/>
    <w:rsid w:val="00EB2B0D"/>
    <w:rsid w:val="00EB36B3"/>
    <w:rsid w:val="00EB3FC5"/>
    <w:rsid w:val="00EB40A9"/>
    <w:rsid w:val="00EB419C"/>
    <w:rsid w:val="00EB4221"/>
    <w:rsid w:val="00EB51EF"/>
    <w:rsid w:val="00EB55A0"/>
    <w:rsid w:val="00EB6668"/>
    <w:rsid w:val="00EB66B2"/>
    <w:rsid w:val="00EB7064"/>
    <w:rsid w:val="00EB7C74"/>
    <w:rsid w:val="00EC073D"/>
    <w:rsid w:val="00EC0975"/>
    <w:rsid w:val="00EC0E45"/>
    <w:rsid w:val="00EC2151"/>
    <w:rsid w:val="00EC2373"/>
    <w:rsid w:val="00EC3A1A"/>
    <w:rsid w:val="00EC3E9F"/>
    <w:rsid w:val="00EC42C2"/>
    <w:rsid w:val="00EC47AE"/>
    <w:rsid w:val="00EC48F8"/>
    <w:rsid w:val="00EC4B2D"/>
    <w:rsid w:val="00EC4BE5"/>
    <w:rsid w:val="00EC5B54"/>
    <w:rsid w:val="00EC5ED4"/>
    <w:rsid w:val="00EC5FB0"/>
    <w:rsid w:val="00EC62C5"/>
    <w:rsid w:val="00EC6BA4"/>
    <w:rsid w:val="00EC6F6C"/>
    <w:rsid w:val="00EC7032"/>
    <w:rsid w:val="00EC734A"/>
    <w:rsid w:val="00EC73A2"/>
    <w:rsid w:val="00EC7984"/>
    <w:rsid w:val="00EC7F82"/>
    <w:rsid w:val="00ED1B15"/>
    <w:rsid w:val="00ED1B52"/>
    <w:rsid w:val="00ED2097"/>
    <w:rsid w:val="00ED23C4"/>
    <w:rsid w:val="00ED2ED9"/>
    <w:rsid w:val="00ED38E8"/>
    <w:rsid w:val="00ED41BF"/>
    <w:rsid w:val="00ED5356"/>
    <w:rsid w:val="00ED5433"/>
    <w:rsid w:val="00ED555E"/>
    <w:rsid w:val="00ED5872"/>
    <w:rsid w:val="00ED5BA7"/>
    <w:rsid w:val="00ED646A"/>
    <w:rsid w:val="00ED6567"/>
    <w:rsid w:val="00ED68EF"/>
    <w:rsid w:val="00ED6968"/>
    <w:rsid w:val="00ED6977"/>
    <w:rsid w:val="00ED7674"/>
    <w:rsid w:val="00ED789C"/>
    <w:rsid w:val="00EE07C1"/>
    <w:rsid w:val="00EE19DA"/>
    <w:rsid w:val="00EE1DE8"/>
    <w:rsid w:val="00EE24D7"/>
    <w:rsid w:val="00EE2BF5"/>
    <w:rsid w:val="00EE2D63"/>
    <w:rsid w:val="00EE2F69"/>
    <w:rsid w:val="00EE2F89"/>
    <w:rsid w:val="00EE4C90"/>
    <w:rsid w:val="00EE569E"/>
    <w:rsid w:val="00EE5A12"/>
    <w:rsid w:val="00EE5D71"/>
    <w:rsid w:val="00EE6218"/>
    <w:rsid w:val="00EE6935"/>
    <w:rsid w:val="00EE6CAF"/>
    <w:rsid w:val="00EE7D4A"/>
    <w:rsid w:val="00EF0785"/>
    <w:rsid w:val="00EF0A77"/>
    <w:rsid w:val="00EF109A"/>
    <w:rsid w:val="00EF1806"/>
    <w:rsid w:val="00EF1B2D"/>
    <w:rsid w:val="00EF1D34"/>
    <w:rsid w:val="00EF1D43"/>
    <w:rsid w:val="00EF305A"/>
    <w:rsid w:val="00EF36A1"/>
    <w:rsid w:val="00EF37AF"/>
    <w:rsid w:val="00EF46D9"/>
    <w:rsid w:val="00EF4B2B"/>
    <w:rsid w:val="00EF5A6E"/>
    <w:rsid w:val="00EF637A"/>
    <w:rsid w:val="00EF6872"/>
    <w:rsid w:val="00EF6CA3"/>
    <w:rsid w:val="00EF6DB4"/>
    <w:rsid w:val="00EF6FD2"/>
    <w:rsid w:val="00EF726D"/>
    <w:rsid w:val="00EF74D3"/>
    <w:rsid w:val="00EF7B3C"/>
    <w:rsid w:val="00EF7D64"/>
    <w:rsid w:val="00F0004B"/>
    <w:rsid w:val="00F000D4"/>
    <w:rsid w:val="00F009F5"/>
    <w:rsid w:val="00F01841"/>
    <w:rsid w:val="00F01994"/>
    <w:rsid w:val="00F01F58"/>
    <w:rsid w:val="00F02A2C"/>
    <w:rsid w:val="00F02F88"/>
    <w:rsid w:val="00F03C90"/>
    <w:rsid w:val="00F0409D"/>
    <w:rsid w:val="00F04FD2"/>
    <w:rsid w:val="00F051C9"/>
    <w:rsid w:val="00F05B5D"/>
    <w:rsid w:val="00F06B0A"/>
    <w:rsid w:val="00F07411"/>
    <w:rsid w:val="00F07C21"/>
    <w:rsid w:val="00F07C60"/>
    <w:rsid w:val="00F10618"/>
    <w:rsid w:val="00F1081E"/>
    <w:rsid w:val="00F10C05"/>
    <w:rsid w:val="00F11319"/>
    <w:rsid w:val="00F11B08"/>
    <w:rsid w:val="00F11C19"/>
    <w:rsid w:val="00F11FC1"/>
    <w:rsid w:val="00F1240D"/>
    <w:rsid w:val="00F134B4"/>
    <w:rsid w:val="00F134CD"/>
    <w:rsid w:val="00F13C88"/>
    <w:rsid w:val="00F13E49"/>
    <w:rsid w:val="00F13FD4"/>
    <w:rsid w:val="00F1406B"/>
    <w:rsid w:val="00F14E77"/>
    <w:rsid w:val="00F16DC7"/>
    <w:rsid w:val="00F16FCF"/>
    <w:rsid w:val="00F17F0C"/>
    <w:rsid w:val="00F202F1"/>
    <w:rsid w:val="00F2048C"/>
    <w:rsid w:val="00F21338"/>
    <w:rsid w:val="00F218AA"/>
    <w:rsid w:val="00F222E2"/>
    <w:rsid w:val="00F22779"/>
    <w:rsid w:val="00F22D9E"/>
    <w:rsid w:val="00F23CF6"/>
    <w:rsid w:val="00F24148"/>
    <w:rsid w:val="00F247C9"/>
    <w:rsid w:val="00F26703"/>
    <w:rsid w:val="00F2793C"/>
    <w:rsid w:val="00F27CC2"/>
    <w:rsid w:val="00F27E0C"/>
    <w:rsid w:val="00F27FEA"/>
    <w:rsid w:val="00F308D1"/>
    <w:rsid w:val="00F30D7D"/>
    <w:rsid w:val="00F312EB"/>
    <w:rsid w:val="00F31F29"/>
    <w:rsid w:val="00F3292E"/>
    <w:rsid w:val="00F32A1B"/>
    <w:rsid w:val="00F32B3D"/>
    <w:rsid w:val="00F32F38"/>
    <w:rsid w:val="00F33843"/>
    <w:rsid w:val="00F3408F"/>
    <w:rsid w:val="00F34F76"/>
    <w:rsid w:val="00F358F8"/>
    <w:rsid w:val="00F35C9A"/>
    <w:rsid w:val="00F36732"/>
    <w:rsid w:val="00F36ADE"/>
    <w:rsid w:val="00F36F2D"/>
    <w:rsid w:val="00F40A19"/>
    <w:rsid w:val="00F40FF4"/>
    <w:rsid w:val="00F411C0"/>
    <w:rsid w:val="00F417CF"/>
    <w:rsid w:val="00F439CE"/>
    <w:rsid w:val="00F43C5E"/>
    <w:rsid w:val="00F442B0"/>
    <w:rsid w:val="00F44B72"/>
    <w:rsid w:val="00F4593B"/>
    <w:rsid w:val="00F4621E"/>
    <w:rsid w:val="00F46E3C"/>
    <w:rsid w:val="00F46F6F"/>
    <w:rsid w:val="00F476C0"/>
    <w:rsid w:val="00F47BD7"/>
    <w:rsid w:val="00F47D14"/>
    <w:rsid w:val="00F504FF"/>
    <w:rsid w:val="00F50E92"/>
    <w:rsid w:val="00F511FF"/>
    <w:rsid w:val="00F51B7E"/>
    <w:rsid w:val="00F521AE"/>
    <w:rsid w:val="00F5246C"/>
    <w:rsid w:val="00F53206"/>
    <w:rsid w:val="00F5364A"/>
    <w:rsid w:val="00F53B5E"/>
    <w:rsid w:val="00F53C6F"/>
    <w:rsid w:val="00F54750"/>
    <w:rsid w:val="00F55D20"/>
    <w:rsid w:val="00F566E0"/>
    <w:rsid w:val="00F5681D"/>
    <w:rsid w:val="00F6037E"/>
    <w:rsid w:val="00F60D79"/>
    <w:rsid w:val="00F61B8F"/>
    <w:rsid w:val="00F6274F"/>
    <w:rsid w:val="00F6349B"/>
    <w:rsid w:val="00F634D8"/>
    <w:rsid w:val="00F63DD0"/>
    <w:rsid w:val="00F64476"/>
    <w:rsid w:val="00F65340"/>
    <w:rsid w:val="00F65CB4"/>
    <w:rsid w:val="00F6649D"/>
    <w:rsid w:val="00F664F1"/>
    <w:rsid w:val="00F66668"/>
    <w:rsid w:val="00F66693"/>
    <w:rsid w:val="00F668C8"/>
    <w:rsid w:val="00F707B5"/>
    <w:rsid w:val="00F708CF"/>
    <w:rsid w:val="00F71FAD"/>
    <w:rsid w:val="00F72E3A"/>
    <w:rsid w:val="00F73682"/>
    <w:rsid w:val="00F73F51"/>
    <w:rsid w:val="00F74DA7"/>
    <w:rsid w:val="00F7540D"/>
    <w:rsid w:val="00F7579A"/>
    <w:rsid w:val="00F75C15"/>
    <w:rsid w:val="00F75E55"/>
    <w:rsid w:val="00F764AB"/>
    <w:rsid w:val="00F77543"/>
    <w:rsid w:val="00F77750"/>
    <w:rsid w:val="00F802BB"/>
    <w:rsid w:val="00F80AB6"/>
    <w:rsid w:val="00F80B6E"/>
    <w:rsid w:val="00F80FE7"/>
    <w:rsid w:val="00F8115D"/>
    <w:rsid w:val="00F83A39"/>
    <w:rsid w:val="00F83ABA"/>
    <w:rsid w:val="00F840BA"/>
    <w:rsid w:val="00F8414E"/>
    <w:rsid w:val="00F84397"/>
    <w:rsid w:val="00F84AA9"/>
    <w:rsid w:val="00F850EB"/>
    <w:rsid w:val="00F8642B"/>
    <w:rsid w:val="00F8654D"/>
    <w:rsid w:val="00F8666A"/>
    <w:rsid w:val="00F87253"/>
    <w:rsid w:val="00F87577"/>
    <w:rsid w:val="00F8779C"/>
    <w:rsid w:val="00F87A92"/>
    <w:rsid w:val="00F90849"/>
    <w:rsid w:val="00F90B50"/>
    <w:rsid w:val="00F910EA"/>
    <w:rsid w:val="00F91760"/>
    <w:rsid w:val="00F91D9D"/>
    <w:rsid w:val="00F921F4"/>
    <w:rsid w:val="00F9223D"/>
    <w:rsid w:val="00F9256C"/>
    <w:rsid w:val="00F9298D"/>
    <w:rsid w:val="00F92B22"/>
    <w:rsid w:val="00F92F97"/>
    <w:rsid w:val="00F930F9"/>
    <w:rsid w:val="00F9328C"/>
    <w:rsid w:val="00F9378B"/>
    <w:rsid w:val="00F93F0E"/>
    <w:rsid w:val="00F9414F"/>
    <w:rsid w:val="00F941B3"/>
    <w:rsid w:val="00F948BB"/>
    <w:rsid w:val="00F9544F"/>
    <w:rsid w:val="00F95B13"/>
    <w:rsid w:val="00F964B6"/>
    <w:rsid w:val="00F96709"/>
    <w:rsid w:val="00F96D01"/>
    <w:rsid w:val="00F96E48"/>
    <w:rsid w:val="00F96ED5"/>
    <w:rsid w:val="00F96FAA"/>
    <w:rsid w:val="00F971F9"/>
    <w:rsid w:val="00F97311"/>
    <w:rsid w:val="00F974E0"/>
    <w:rsid w:val="00F97840"/>
    <w:rsid w:val="00F97965"/>
    <w:rsid w:val="00F97E23"/>
    <w:rsid w:val="00FA0D2E"/>
    <w:rsid w:val="00FA1D8D"/>
    <w:rsid w:val="00FA3127"/>
    <w:rsid w:val="00FA3A08"/>
    <w:rsid w:val="00FA3A5F"/>
    <w:rsid w:val="00FA47DC"/>
    <w:rsid w:val="00FA5055"/>
    <w:rsid w:val="00FA538B"/>
    <w:rsid w:val="00FA5819"/>
    <w:rsid w:val="00FA5E42"/>
    <w:rsid w:val="00FA6762"/>
    <w:rsid w:val="00FA6FF9"/>
    <w:rsid w:val="00FA73FF"/>
    <w:rsid w:val="00FA7506"/>
    <w:rsid w:val="00FB02A0"/>
    <w:rsid w:val="00FB0765"/>
    <w:rsid w:val="00FB09A3"/>
    <w:rsid w:val="00FB0B35"/>
    <w:rsid w:val="00FB0D1D"/>
    <w:rsid w:val="00FB146A"/>
    <w:rsid w:val="00FB14A6"/>
    <w:rsid w:val="00FB19C9"/>
    <w:rsid w:val="00FB2229"/>
    <w:rsid w:val="00FB2437"/>
    <w:rsid w:val="00FB29A7"/>
    <w:rsid w:val="00FB2BD9"/>
    <w:rsid w:val="00FB31B9"/>
    <w:rsid w:val="00FB3212"/>
    <w:rsid w:val="00FB3341"/>
    <w:rsid w:val="00FB3CFA"/>
    <w:rsid w:val="00FB46FC"/>
    <w:rsid w:val="00FB490F"/>
    <w:rsid w:val="00FB5337"/>
    <w:rsid w:val="00FB630E"/>
    <w:rsid w:val="00FB6691"/>
    <w:rsid w:val="00FB66DF"/>
    <w:rsid w:val="00FB6E03"/>
    <w:rsid w:val="00FB7644"/>
    <w:rsid w:val="00FB76D2"/>
    <w:rsid w:val="00FB78C3"/>
    <w:rsid w:val="00FC01F4"/>
    <w:rsid w:val="00FC029F"/>
    <w:rsid w:val="00FC0FE5"/>
    <w:rsid w:val="00FC14B5"/>
    <w:rsid w:val="00FC1E84"/>
    <w:rsid w:val="00FC20EE"/>
    <w:rsid w:val="00FC24F5"/>
    <w:rsid w:val="00FC266A"/>
    <w:rsid w:val="00FC2CB8"/>
    <w:rsid w:val="00FC3388"/>
    <w:rsid w:val="00FC3490"/>
    <w:rsid w:val="00FC413A"/>
    <w:rsid w:val="00FC4F02"/>
    <w:rsid w:val="00FC52C6"/>
    <w:rsid w:val="00FC53A9"/>
    <w:rsid w:val="00FC6145"/>
    <w:rsid w:val="00FC614E"/>
    <w:rsid w:val="00FC61CF"/>
    <w:rsid w:val="00FC6375"/>
    <w:rsid w:val="00FC6587"/>
    <w:rsid w:val="00FC6592"/>
    <w:rsid w:val="00FC6F5E"/>
    <w:rsid w:val="00FC7524"/>
    <w:rsid w:val="00FC77B7"/>
    <w:rsid w:val="00FC78C5"/>
    <w:rsid w:val="00FD02D7"/>
    <w:rsid w:val="00FD10D2"/>
    <w:rsid w:val="00FD183F"/>
    <w:rsid w:val="00FD18A4"/>
    <w:rsid w:val="00FD1CDE"/>
    <w:rsid w:val="00FD1F6D"/>
    <w:rsid w:val="00FD227D"/>
    <w:rsid w:val="00FD23AA"/>
    <w:rsid w:val="00FD279F"/>
    <w:rsid w:val="00FD38A8"/>
    <w:rsid w:val="00FD3949"/>
    <w:rsid w:val="00FD4169"/>
    <w:rsid w:val="00FD424A"/>
    <w:rsid w:val="00FD495C"/>
    <w:rsid w:val="00FD5D60"/>
    <w:rsid w:val="00FD63F8"/>
    <w:rsid w:val="00FE00B8"/>
    <w:rsid w:val="00FE0A45"/>
    <w:rsid w:val="00FE1558"/>
    <w:rsid w:val="00FE168C"/>
    <w:rsid w:val="00FE18DC"/>
    <w:rsid w:val="00FE19B1"/>
    <w:rsid w:val="00FE1E3E"/>
    <w:rsid w:val="00FE1F6A"/>
    <w:rsid w:val="00FE2A37"/>
    <w:rsid w:val="00FE2D2E"/>
    <w:rsid w:val="00FE302E"/>
    <w:rsid w:val="00FE380A"/>
    <w:rsid w:val="00FE3899"/>
    <w:rsid w:val="00FE4CDB"/>
    <w:rsid w:val="00FE5328"/>
    <w:rsid w:val="00FE5701"/>
    <w:rsid w:val="00FE678B"/>
    <w:rsid w:val="00FE7063"/>
    <w:rsid w:val="00FE736C"/>
    <w:rsid w:val="00FF0632"/>
    <w:rsid w:val="00FF0C34"/>
    <w:rsid w:val="00FF12CC"/>
    <w:rsid w:val="00FF1E05"/>
    <w:rsid w:val="00FF29DB"/>
    <w:rsid w:val="00FF2B05"/>
    <w:rsid w:val="00FF2BA1"/>
    <w:rsid w:val="00FF2D14"/>
    <w:rsid w:val="00FF2F72"/>
    <w:rsid w:val="00FF3890"/>
    <w:rsid w:val="00FF3B5C"/>
    <w:rsid w:val="00FF3E05"/>
    <w:rsid w:val="00FF42ED"/>
    <w:rsid w:val="00FF44CD"/>
    <w:rsid w:val="00FF4EC0"/>
    <w:rsid w:val="00FF5532"/>
    <w:rsid w:val="00FF5AAB"/>
    <w:rsid w:val="00FF5E7A"/>
    <w:rsid w:val="00FF6156"/>
    <w:rsid w:val="00FF63AC"/>
    <w:rsid w:val="00FF7927"/>
    <w:rsid w:val="00FF7DC8"/>
    <w:rsid w:val="00FF7E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style="mso-position-vertical-relative:line" fill="f" fillcolor="white" stroke="f">
      <v:fill color="white" on="f"/>
      <v:stroke on="f"/>
    </o:shapedefaults>
    <o:shapelayout v:ext="edit">
      <o:idmap v:ext="edit" data="1"/>
    </o:shapelayout>
  </w:shapeDefaults>
  <w:doNotEmbedSmartTags/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uiPriority="9" w:qFormat="1"/>
    <w:lsdException w:name="heading 7" w:uiPriority="9" w:qFormat="1"/>
    <w:lsdException w:name="heading 8" w:uiPriority="0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0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uppressAutoHyphens/>
    </w:pPr>
    <w:rPr>
      <w:sz w:val="24"/>
      <w:szCs w:val="24"/>
      <w:lang w:eastAsia="ar-SA"/>
    </w:rPr>
  </w:style>
  <w:style w:type="paragraph" w:styleId="Heading1">
    <w:name w:val="heading 1"/>
    <w:basedOn w:val="Normal"/>
    <w:next w:val="Normal"/>
    <w:link w:val="Heading1Char"/>
    <w:qFormat/>
    <w:rsid w:val="006E3EF4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qFormat/>
    <w:pPr>
      <w:keepNext/>
      <w:numPr>
        <w:ilvl w:val="1"/>
        <w:numId w:val="1"/>
      </w:numPr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qFormat/>
    <w:pPr>
      <w:keepNext/>
      <w:numPr>
        <w:ilvl w:val="2"/>
        <w:numId w:val="1"/>
      </w:numPr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paragraph" w:styleId="Heading4">
    <w:name w:val="heading 4"/>
    <w:basedOn w:val="Normal"/>
    <w:next w:val="Normal"/>
    <w:qFormat/>
    <w:pPr>
      <w:keepNext/>
      <w:numPr>
        <w:ilvl w:val="3"/>
        <w:numId w:val="1"/>
      </w:numPr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paragraph" w:styleId="Heading5">
    <w:name w:val="heading 5"/>
    <w:basedOn w:val="Normal"/>
    <w:next w:val="BodyText"/>
    <w:qFormat/>
    <w:pPr>
      <w:numPr>
        <w:ilvl w:val="4"/>
        <w:numId w:val="1"/>
      </w:numPr>
      <w:spacing w:before="150" w:after="30" w:line="252" w:lineRule="auto"/>
      <w:outlineLvl w:val="4"/>
    </w:pPr>
    <w:rPr>
      <w:rFonts w:ascii="Tahoma" w:hAnsi="Tahoma" w:cs="Tahoma"/>
      <w:b/>
      <w:bCs/>
      <w:caps/>
      <w:color w:val="684023"/>
      <w:sz w:val="30"/>
      <w:szCs w:val="30"/>
    </w:rPr>
  </w:style>
  <w:style w:type="paragraph" w:styleId="Heading8">
    <w:name w:val="heading 8"/>
    <w:basedOn w:val="Normal"/>
    <w:next w:val="Normal"/>
    <w:link w:val="Heading8Char"/>
    <w:qFormat/>
    <w:rsid w:val="00673EC6"/>
    <w:pPr>
      <w:tabs>
        <w:tab w:val="num" w:pos="0"/>
      </w:tabs>
      <w:spacing w:before="240" w:after="60"/>
      <w:ind w:left="1440" w:hanging="1440"/>
      <w:outlineLvl w:val="7"/>
    </w:pPr>
    <w:rPr>
      <w:i/>
      <w:i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WW8Num1z0">
    <w:name w:val="WW8Num1z0"/>
    <w:rPr>
      <w:rFonts w:ascii="Courier New" w:hAnsi="Courier New" w:cs="Courier New"/>
    </w:rPr>
  </w:style>
  <w:style w:type="character" w:customStyle="1" w:styleId="WW8Num1z2">
    <w:name w:val="WW8Num1z2"/>
    <w:rPr>
      <w:rFonts w:ascii="Wingdings" w:hAnsi="Wingdings" w:cs="Wingdings"/>
    </w:rPr>
  </w:style>
  <w:style w:type="character" w:customStyle="1" w:styleId="WW8Num1z3">
    <w:name w:val="WW8Num1z3"/>
    <w:rPr>
      <w:rFonts w:ascii="Symbol" w:hAnsi="Symbol" w:cs="Symbol"/>
    </w:rPr>
  </w:style>
  <w:style w:type="character" w:customStyle="1" w:styleId="WW8Num2z0">
    <w:name w:val="WW8Num2z0"/>
    <w:rPr>
      <w:rFonts w:ascii="Symbol" w:hAnsi="Symbol" w:cs="Symbol"/>
      <w:sz w:val="20"/>
    </w:rPr>
  </w:style>
  <w:style w:type="character" w:customStyle="1" w:styleId="WW8Num2z1">
    <w:name w:val="WW8Num2z1"/>
    <w:rPr>
      <w:rFonts w:ascii="Courier New" w:hAnsi="Courier New" w:cs="Courier New"/>
      <w:sz w:val="20"/>
    </w:rPr>
  </w:style>
  <w:style w:type="character" w:customStyle="1" w:styleId="WW8Num2z2">
    <w:name w:val="WW8Num2z2"/>
    <w:rPr>
      <w:rFonts w:ascii="Wingdings" w:hAnsi="Wingdings" w:cs="Wingdings"/>
      <w:sz w:val="20"/>
    </w:rPr>
  </w:style>
  <w:style w:type="character" w:customStyle="1" w:styleId="WW8Num3z0">
    <w:name w:val="WW8Num3z0"/>
    <w:rPr>
      <w:rFonts w:ascii="Symbol" w:eastAsia="Times New Roman" w:hAnsi="Symbol" w:cs="Times New Roman"/>
    </w:rPr>
  </w:style>
  <w:style w:type="character" w:customStyle="1" w:styleId="WW8Num3z1">
    <w:name w:val="WW8Num3z1"/>
    <w:rPr>
      <w:rFonts w:ascii="Courier New" w:hAnsi="Courier New" w:cs="Courier New"/>
    </w:rPr>
  </w:style>
  <w:style w:type="character" w:customStyle="1" w:styleId="WW8Num3z2">
    <w:name w:val="WW8Num3z2"/>
    <w:rPr>
      <w:rFonts w:ascii="Wingdings" w:hAnsi="Wingdings" w:cs="Wingdings"/>
    </w:rPr>
  </w:style>
  <w:style w:type="character" w:customStyle="1" w:styleId="WW8Num3z3">
    <w:name w:val="WW8Num3z3"/>
    <w:rPr>
      <w:rFonts w:ascii="Symbol" w:hAnsi="Symbol" w:cs="Symbol"/>
    </w:rPr>
  </w:style>
  <w:style w:type="character" w:customStyle="1" w:styleId="WW8Num4z0">
    <w:name w:val="WW8Num4z0"/>
    <w:rPr>
      <w:rFonts w:ascii="Courier New" w:hAnsi="Courier New" w:cs="Courier New"/>
    </w:rPr>
  </w:style>
  <w:style w:type="character" w:customStyle="1" w:styleId="WW8Num4z2">
    <w:name w:val="WW8Num4z2"/>
    <w:rPr>
      <w:rFonts w:ascii="Wingdings" w:hAnsi="Wingdings" w:cs="Wingdings"/>
    </w:rPr>
  </w:style>
  <w:style w:type="character" w:customStyle="1" w:styleId="WW8Num4z3">
    <w:name w:val="WW8Num4z3"/>
    <w:rPr>
      <w:rFonts w:ascii="Symbol" w:hAnsi="Symbol" w:cs="Symbol"/>
    </w:rPr>
  </w:style>
  <w:style w:type="character" w:customStyle="1" w:styleId="WW8Num5z0">
    <w:name w:val="WW8Num5z0"/>
    <w:rPr>
      <w:rFonts w:ascii="Courier New" w:hAnsi="Courier New" w:cs="Courier New"/>
    </w:rPr>
  </w:style>
  <w:style w:type="character" w:customStyle="1" w:styleId="WW8Num5z2">
    <w:name w:val="WW8Num5z2"/>
    <w:rPr>
      <w:rFonts w:ascii="Wingdings" w:hAnsi="Wingdings" w:cs="Wingdings"/>
    </w:rPr>
  </w:style>
  <w:style w:type="character" w:customStyle="1" w:styleId="WW8Num5z3">
    <w:name w:val="WW8Num5z3"/>
    <w:rPr>
      <w:rFonts w:ascii="Symbol" w:hAnsi="Symbol" w:cs="Symbol"/>
    </w:rPr>
  </w:style>
  <w:style w:type="character" w:customStyle="1" w:styleId="WW8Num6z0">
    <w:name w:val="WW8Num6z0"/>
    <w:rPr>
      <w:rFonts w:ascii="Symbol" w:eastAsia="Times New Roman" w:hAnsi="Symbol" w:cs="Times New Roman"/>
    </w:rPr>
  </w:style>
  <w:style w:type="character" w:customStyle="1" w:styleId="WW8Num6z1">
    <w:name w:val="WW8Num6z1"/>
    <w:rPr>
      <w:rFonts w:ascii="Courier New" w:hAnsi="Courier New" w:cs="Courier New"/>
    </w:rPr>
  </w:style>
  <w:style w:type="character" w:customStyle="1" w:styleId="WW8Num6z2">
    <w:name w:val="WW8Num6z2"/>
    <w:rPr>
      <w:rFonts w:ascii="Wingdings" w:hAnsi="Wingdings" w:cs="Wingdings"/>
    </w:rPr>
  </w:style>
  <w:style w:type="character" w:customStyle="1" w:styleId="WW8Num6z3">
    <w:name w:val="WW8Num6z3"/>
    <w:rPr>
      <w:rFonts w:ascii="Symbol" w:hAnsi="Symbol" w:cs="Symbol"/>
    </w:rPr>
  </w:style>
  <w:style w:type="character" w:customStyle="1" w:styleId="WW8Num7z0">
    <w:name w:val="WW8Num7z0"/>
    <w:rPr>
      <w:rFonts w:ascii="Symbol" w:eastAsia="Times New Roman" w:hAnsi="Symbol" w:cs="Times New Roman"/>
    </w:rPr>
  </w:style>
  <w:style w:type="character" w:customStyle="1" w:styleId="WW8Num7z1">
    <w:name w:val="WW8Num7z1"/>
    <w:rPr>
      <w:rFonts w:ascii="Courier New" w:hAnsi="Courier New" w:cs="Courier New"/>
    </w:rPr>
  </w:style>
  <w:style w:type="character" w:customStyle="1" w:styleId="WW8Num7z2">
    <w:name w:val="WW8Num7z2"/>
    <w:rPr>
      <w:rFonts w:ascii="Wingdings" w:hAnsi="Wingdings" w:cs="Wingdings"/>
    </w:rPr>
  </w:style>
  <w:style w:type="character" w:customStyle="1" w:styleId="WW8Num7z3">
    <w:name w:val="WW8Num7z3"/>
    <w:rPr>
      <w:rFonts w:ascii="Symbol" w:hAnsi="Symbol" w:cs="Symbol"/>
    </w:rPr>
  </w:style>
  <w:style w:type="character" w:customStyle="1" w:styleId="WW8Num8z0">
    <w:name w:val="WW8Num8z0"/>
    <w:rPr>
      <w:rFonts w:ascii="Symbol" w:eastAsia="Times New Roman" w:hAnsi="Symbol" w:cs="Times New Roman"/>
    </w:rPr>
  </w:style>
  <w:style w:type="character" w:customStyle="1" w:styleId="WW8Num8z1">
    <w:name w:val="WW8Num8z1"/>
    <w:rPr>
      <w:rFonts w:ascii="Courier New" w:hAnsi="Courier New" w:cs="Courier New"/>
    </w:rPr>
  </w:style>
  <w:style w:type="character" w:customStyle="1" w:styleId="WW8Num8z2">
    <w:name w:val="WW8Num8z2"/>
    <w:rPr>
      <w:rFonts w:ascii="Wingdings" w:hAnsi="Wingdings" w:cs="Wingdings"/>
    </w:rPr>
  </w:style>
  <w:style w:type="character" w:customStyle="1" w:styleId="WW8Num8z3">
    <w:name w:val="WW8Num8z3"/>
    <w:rPr>
      <w:rFonts w:ascii="Symbol" w:hAnsi="Symbol" w:cs="Symbol"/>
    </w:rPr>
  </w:style>
  <w:style w:type="character" w:customStyle="1" w:styleId="WW8Num9z0">
    <w:name w:val="WW8Num9z0"/>
    <w:rPr>
      <w:rFonts w:ascii="Wingdings" w:hAnsi="Wingdings" w:cs="Wingdings"/>
    </w:rPr>
  </w:style>
  <w:style w:type="character" w:customStyle="1" w:styleId="WW8Num9z1">
    <w:name w:val="WW8Num9z1"/>
    <w:rPr>
      <w:rFonts w:ascii="Courier New" w:hAnsi="Courier New" w:cs="Courier New"/>
    </w:rPr>
  </w:style>
  <w:style w:type="character" w:customStyle="1" w:styleId="WW8Num9z3">
    <w:name w:val="WW8Num9z3"/>
    <w:rPr>
      <w:rFonts w:ascii="Symbol" w:hAnsi="Symbol" w:cs="Symbol"/>
    </w:rPr>
  </w:style>
  <w:style w:type="character" w:customStyle="1" w:styleId="WW8Num11z0">
    <w:name w:val="WW8Num11z0"/>
    <w:rPr>
      <w:rFonts w:ascii="Symbol" w:eastAsia="Times New Roman" w:hAnsi="Symbol" w:cs="Times New Roman"/>
    </w:rPr>
  </w:style>
  <w:style w:type="character" w:customStyle="1" w:styleId="WW8Num11z1">
    <w:name w:val="WW8Num11z1"/>
    <w:rPr>
      <w:rFonts w:ascii="Courier New" w:hAnsi="Courier New" w:cs="Courier New"/>
    </w:rPr>
  </w:style>
  <w:style w:type="character" w:customStyle="1" w:styleId="WW8Num11z2">
    <w:name w:val="WW8Num11z2"/>
    <w:rPr>
      <w:rFonts w:ascii="Wingdings" w:hAnsi="Wingdings" w:cs="Wingdings"/>
    </w:rPr>
  </w:style>
  <w:style w:type="character" w:customStyle="1" w:styleId="WW8Num11z3">
    <w:name w:val="WW8Num11z3"/>
    <w:rPr>
      <w:rFonts w:ascii="Symbol" w:hAnsi="Symbol" w:cs="Symbol"/>
    </w:rPr>
  </w:style>
  <w:style w:type="character" w:customStyle="1" w:styleId="WW8Num12z0">
    <w:name w:val="WW8Num12z0"/>
    <w:rPr>
      <w:rFonts w:ascii="Symbol" w:hAnsi="Symbol" w:cs="Symbol"/>
    </w:rPr>
  </w:style>
  <w:style w:type="character" w:styleId="Hyperlink">
    <w:name w:val="Hyperlink"/>
    <w:rPr>
      <w:color w:val="0000FF"/>
      <w:u w:val="single"/>
    </w:rPr>
  </w:style>
  <w:style w:type="character" w:customStyle="1" w:styleId="BodyTextChar">
    <w:name w:val="Body Text Char"/>
    <w:rPr>
      <w:sz w:val="24"/>
      <w:szCs w:val="24"/>
    </w:rPr>
  </w:style>
  <w:style w:type="character" w:customStyle="1" w:styleId="HeaderChar">
    <w:name w:val="Header Char"/>
    <w:rPr>
      <w:sz w:val="24"/>
      <w:szCs w:val="24"/>
    </w:rPr>
  </w:style>
  <w:style w:type="character" w:customStyle="1" w:styleId="FooterChar">
    <w:name w:val="Footer Char"/>
    <w:rPr>
      <w:sz w:val="24"/>
      <w:szCs w:val="24"/>
    </w:rPr>
  </w:style>
  <w:style w:type="character" w:customStyle="1" w:styleId="Heading3Char">
    <w:name w:val="Heading 3 Char"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Heading2Char">
    <w:name w:val="Heading 2 Char"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Heading4Char">
    <w:name w:val="Heading 4 Char"/>
    <w:rPr>
      <w:rFonts w:ascii="Calibri" w:eastAsia="Times New Roman" w:hAnsi="Calibri" w:cs="Times New Roman"/>
      <w:b/>
      <w:bCs/>
      <w:sz w:val="28"/>
      <w:szCs w:val="28"/>
    </w:rPr>
  </w:style>
  <w:style w:type="character" w:customStyle="1" w:styleId="QuoteChar">
    <w:name w:val="Quote Char"/>
    <w:uiPriority w:val="29"/>
    <w:rPr>
      <w:rFonts w:ascii="Calibri" w:eastAsia="MS Mincho" w:hAnsi="Calibri" w:cs="Arial"/>
      <w:i/>
      <w:iCs/>
      <w:color w:val="000000"/>
      <w:sz w:val="22"/>
      <w:szCs w:val="22"/>
    </w:rPr>
  </w:style>
  <w:style w:type="paragraph" w:customStyle="1" w:styleId="Heading">
    <w:name w:val="Heading"/>
    <w:basedOn w:val="Normal"/>
    <w:next w:val="BodyText"/>
    <w:pPr>
      <w:keepNext/>
      <w:spacing w:before="240" w:after="120"/>
    </w:pPr>
    <w:rPr>
      <w:rFonts w:ascii="Arial" w:eastAsia="Arial Unicode MS" w:hAnsi="Arial" w:cs="Mangal"/>
      <w:sz w:val="28"/>
      <w:szCs w:val="28"/>
    </w:rPr>
  </w:style>
  <w:style w:type="paragraph" w:styleId="BodyText">
    <w:name w:val="Body Text"/>
    <w:basedOn w:val="Normal"/>
    <w:pPr>
      <w:jc w:val="center"/>
    </w:pPr>
  </w:style>
  <w:style w:type="paragraph" w:styleId="List">
    <w:name w:val="List"/>
    <w:basedOn w:val="BodyText"/>
    <w:rPr>
      <w:rFonts w:cs="Mang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Mangal"/>
      <w:i/>
      <w:iCs/>
    </w:rPr>
  </w:style>
  <w:style w:type="paragraph" w:customStyle="1" w:styleId="Index">
    <w:name w:val="Index"/>
    <w:basedOn w:val="Normal"/>
    <w:pPr>
      <w:suppressLineNumbers/>
    </w:pPr>
    <w:rPr>
      <w:rFonts w:cs="Mangal"/>
    </w:rPr>
  </w:style>
  <w:style w:type="paragraph" w:styleId="BalloonText">
    <w:name w:val="Balloon Text"/>
    <w:basedOn w:val="Normal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pPr>
      <w:spacing w:line="336" w:lineRule="auto"/>
    </w:pPr>
  </w:style>
  <w:style w:type="paragraph" w:styleId="NoSpacing">
    <w:name w:val="No Spacing"/>
    <w:basedOn w:val="Normal"/>
    <w:uiPriority w:val="1"/>
    <w:qFormat/>
    <w:rPr>
      <w:rFonts w:ascii="Calibri" w:eastAsia="Calibri" w:hAnsi="Calibri" w:cs="Calibri"/>
      <w:sz w:val="22"/>
      <w:szCs w:val="22"/>
    </w:rPr>
  </w:style>
  <w:style w:type="paragraph" w:styleId="Header">
    <w:name w:val="header"/>
    <w:basedOn w:val="Normal"/>
    <w:pPr>
      <w:tabs>
        <w:tab w:val="center" w:pos="4680"/>
        <w:tab w:val="right" w:pos="9360"/>
      </w:tabs>
    </w:pPr>
  </w:style>
  <w:style w:type="paragraph" w:styleId="Footer">
    <w:name w:val="footer"/>
    <w:basedOn w:val="Normal"/>
    <w:pPr>
      <w:tabs>
        <w:tab w:val="center" w:pos="4680"/>
        <w:tab w:val="right" w:pos="9360"/>
      </w:tabs>
    </w:pPr>
  </w:style>
  <w:style w:type="paragraph" w:styleId="Quote">
    <w:name w:val="Quote"/>
    <w:basedOn w:val="Normal"/>
    <w:next w:val="Normal"/>
    <w:uiPriority w:val="29"/>
    <w:qFormat/>
    <w:pPr>
      <w:spacing w:after="200" w:line="276" w:lineRule="auto"/>
    </w:pPr>
    <w:rPr>
      <w:rFonts w:ascii="Calibri" w:eastAsia="MS Mincho" w:hAnsi="Calibri" w:cs="Arial"/>
      <w:i/>
      <w:iCs/>
      <w:color w:val="000000"/>
      <w:sz w:val="22"/>
      <w:szCs w:val="22"/>
    </w:rPr>
  </w:style>
  <w:style w:type="paragraph" w:customStyle="1" w:styleId="Framecontents">
    <w:name w:val="Frame contents"/>
    <w:basedOn w:val="BodyText"/>
  </w:style>
  <w:style w:type="character" w:styleId="Strong">
    <w:name w:val="Strong"/>
    <w:uiPriority w:val="22"/>
    <w:qFormat/>
    <w:rsid w:val="0064337E"/>
    <w:rPr>
      <w:b/>
      <w:bCs/>
    </w:rPr>
  </w:style>
  <w:style w:type="character" w:customStyle="1" w:styleId="Heading1Char">
    <w:name w:val="Heading 1 Char"/>
    <w:link w:val="Heading1"/>
    <w:uiPriority w:val="9"/>
    <w:rsid w:val="006E3EF4"/>
    <w:rPr>
      <w:rFonts w:ascii="Cambria" w:eastAsia="Times New Roman" w:hAnsi="Cambria" w:cs="Times New Roman"/>
      <w:b/>
      <w:bCs/>
      <w:kern w:val="32"/>
      <w:sz w:val="32"/>
      <w:szCs w:val="32"/>
      <w:lang w:eastAsia="ar-SA"/>
    </w:rPr>
  </w:style>
  <w:style w:type="paragraph" w:styleId="ListParagraph">
    <w:name w:val="List Paragraph"/>
    <w:basedOn w:val="Normal"/>
    <w:uiPriority w:val="34"/>
    <w:qFormat/>
    <w:rsid w:val="00481469"/>
    <w:pPr>
      <w:ind w:left="720"/>
      <w:contextualSpacing/>
    </w:pPr>
  </w:style>
  <w:style w:type="character" w:styleId="Emphasis">
    <w:name w:val="Emphasis"/>
    <w:basedOn w:val="DefaultParagraphFont"/>
    <w:uiPriority w:val="20"/>
    <w:qFormat/>
    <w:rsid w:val="000960E1"/>
    <w:rPr>
      <w:i/>
      <w:iCs/>
    </w:rPr>
  </w:style>
  <w:style w:type="character" w:customStyle="1" w:styleId="Heading8Char">
    <w:name w:val="Heading 8 Char"/>
    <w:basedOn w:val="DefaultParagraphFont"/>
    <w:link w:val="Heading8"/>
    <w:rsid w:val="00673EC6"/>
    <w:rPr>
      <w:i/>
      <w:iCs/>
      <w:sz w:val="24"/>
      <w:szCs w:val="24"/>
      <w:lang w:eastAsia="ar-SA"/>
    </w:rPr>
  </w:style>
  <w:style w:type="paragraph" w:styleId="PlainText">
    <w:name w:val="Plain Text"/>
    <w:basedOn w:val="Normal"/>
    <w:link w:val="PlainTextChar"/>
    <w:uiPriority w:val="99"/>
    <w:unhideWhenUsed/>
    <w:rsid w:val="00651084"/>
    <w:pPr>
      <w:suppressAutoHyphens w:val="0"/>
    </w:pPr>
    <w:rPr>
      <w:rFonts w:ascii="Calibri" w:hAnsi="Calibri"/>
      <w:sz w:val="22"/>
      <w:szCs w:val="21"/>
      <w:lang w:eastAsia="en-US"/>
    </w:rPr>
  </w:style>
  <w:style w:type="character" w:customStyle="1" w:styleId="PlainTextChar">
    <w:name w:val="Plain Text Char"/>
    <w:basedOn w:val="DefaultParagraphFont"/>
    <w:link w:val="PlainText"/>
    <w:uiPriority w:val="99"/>
    <w:rsid w:val="00651084"/>
    <w:rPr>
      <w:rFonts w:ascii="Calibri" w:hAnsi="Calibri"/>
      <w:sz w:val="22"/>
      <w:szCs w:val="21"/>
    </w:rPr>
  </w:style>
  <w:style w:type="paragraph" w:styleId="BodyText2">
    <w:name w:val="Body Text 2"/>
    <w:basedOn w:val="Normal"/>
    <w:link w:val="BodyText2Char"/>
    <w:uiPriority w:val="99"/>
    <w:unhideWhenUsed/>
    <w:rsid w:val="004E0D8F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4E0D8F"/>
    <w:rPr>
      <w:sz w:val="24"/>
      <w:szCs w:val="24"/>
      <w:lang w:eastAsia="ar-SA"/>
    </w:rPr>
  </w:style>
  <w:style w:type="character" w:customStyle="1" w:styleId="apple-converted-space">
    <w:name w:val="apple-converted-space"/>
    <w:basedOn w:val="DefaultParagraphFont"/>
    <w:rsid w:val="00D1198C"/>
  </w:style>
  <w:style w:type="paragraph" w:customStyle="1" w:styleId="Default">
    <w:name w:val="Default"/>
    <w:rsid w:val="000D18A1"/>
    <w:pPr>
      <w:autoSpaceDE w:val="0"/>
      <w:autoSpaceDN w:val="0"/>
      <w:adjustRightInd w:val="0"/>
    </w:pPr>
    <w:rPr>
      <w:rFonts w:ascii="Garamond" w:hAnsi="Garamond" w:cs="Garamond"/>
      <w:color w:val="000000"/>
      <w:sz w:val="24"/>
      <w:szCs w:val="24"/>
    </w:rPr>
  </w:style>
  <w:style w:type="character" w:customStyle="1" w:styleId="gmail-aqj">
    <w:name w:val="gmail-aqj"/>
    <w:basedOn w:val="DefaultParagraphFont"/>
    <w:rsid w:val="00DD4439"/>
  </w:style>
  <w:style w:type="character" w:customStyle="1" w:styleId="gmail-m-1213570491074295839gmail-aqj">
    <w:name w:val="gmail-m_-1213570491074295839gmail-aqj"/>
    <w:basedOn w:val="DefaultParagraphFont"/>
    <w:rsid w:val="002053C9"/>
  </w:style>
  <w:style w:type="paragraph" w:customStyle="1" w:styleId="ydp11805fc0yiv9373681553ydpedaf38afyiv5350099951ydpd54506camsonormal">
    <w:name w:val="ydp11805fc0yiv9373681553ydpedaf38afyiv5350099951ydpd54506camsonormal"/>
    <w:basedOn w:val="Normal"/>
    <w:rsid w:val="00DA48DA"/>
    <w:pPr>
      <w:suppressAutoHyphens w:val="0"/>
      <w:spacing w:before="100" w:beforeAutospacing="1" w:after="100" w:afterAutospacing="1"/>
    </w:pPr>
    <w:rPr>
      <w:rFonts w:eastAsiaTheme="minorHAnsi"/>
      <w:lang w:eastAsia="en-US"/>
    </w:rPr>
  </w:style>
  <w:style w:type="paragraph" w:customStyle="1" w:styleId="ydp11805fc0yiv9373681553ydpedaf38afyiv5350099951ydpd54506cayiv5608847938msonormal">
    <w:name w:val="ydp11805fc0yiv9373681553ydpedaf38afyiv5350099951ydpd54506cayiv5608847938msonormal"/>
    <w:basedOn w:val="Normal"/>
    <w:rsid w:val="00DA48DA"/>
    <w:pPr>
      <w:suppressAutoHyphens w:val="0"/>
      <w:spacing w:before="100" w:beforeAutospacing="1" w:after="100" w:afterAutospacing="1"/>
    </w:pPr>
    <w:rPr>
      <w:rFonts w:eastAsiaTheme="minorHAnsi"/>
      <w:lang w:eastAsia="en-US"/>
    </w:rPr>
  </w:style>
  <w:style w:type="character" w:customStyle="1" w:styleId="gmail-il">
    <w:name w:val="gmail-il"/>
    <w:basedOn w:val="DefaultParagraphFont"/>
    <w:rsid w:val="002220B2"/>
  </w:style>
  <w:style w:type="character" w:customStyle="1" w:styleId="gmail-m-522278777501479849gmail-m-1213570491074295839gmail-aqj">
    <w:name w:val="gmail-m_-522278777501479849gmail-m_-1213570491074295839gmail-aqj"/>
    <w:basedOn w:val="DefaultParagraphFont"/>
    <w:rsid w:val="002220B2"/>
  </w:style>
  <w:style w:type="character" w:customStyle="1" w:styleId="m-3209790413774301165gmail-m-4632775750891797549gmail-aqj">
    <w:name w:val="m_-3209790413774301165gmail-m_-4632775750891797549gmail-aqj"/>
    <w:basedOn w:val="DefaultParagraphFont"/>
    <w:rsid w:val="004E1B39"/>
    <w:rPr>
      <w:rFonts w:ascii="Times New Roman" w:hAnsi="Times New Roman" w:cs="Times New Roman" w:hint="default"/>
    </w:rPr>
  </w:style>
  <w:style w:type="paragraph" w:customStyle="1" w:styleId="ydpf90e4dcmsonormal">
    <w:name w:val="ydpf90e4dcmsonormal"/>
    <w:basedOn w:val="Normal"/>
    <w:rsid w:val="00EF0785"/>
    <w:pPr>
      <w:suppressAutoHyphens w:val="0"/>
      <w:spacing w:before="100" w:beforeAutospacing="1" w:after="100" w:afterAutospacing="1"/>
    </w:pPr>
    <w:rPr>
      <w:rFonts w:eastAsiaTheme="minorHAnsi"/>
      <w:lang w:eastAsia="en-US"/>
    </w:rPr>
  </w:style>
  <w:style w:type="paragraph" w:customStyle="1" w:styleId="ydp1fa5a1ccmsonormal">
    <w:name w:val="ydp1fa5a1ccmsonormal"/>
    <w:basedOn w:val="Normal"/>
    <w:rsid w:val="00B30D41"/>
    <w:pPr>
      <w:suppressAutoHyphens w:val="0"/>
      <w:spacing w:before="100" w:beforeAutospacing="1" w:after="100" w:afterAutospacing="1"/>
    </w:pPr>
    <w:rPr>
      <w:rFonts w:eastAsiaTheme="minorHAnsi"/>
      <w:lang w:eastAsia="en-US"/>
    </w:rPr>
  </w:style>
  <w:style w:type="character" w:customStyle="1" w:styleId="money">
    <w:name w:val="money"/>
    <w:basedOn w:val="DefaultParagraphFont"/>
    <w:rsid w:val="00C0452E"/>
  </w:style>
  <w:style w:type="character" w:customStyle="1" w:styleId="text-container">
    <w:name w:val="text-container"/>
    <w:basedOn w:val="DefaultParagraphFont"/>
    <w:rsid w:val="0055176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uiPriority="9" w:qFormat="1"/>
    <w:lsdException w:name="heading 7" w:uiPriority="9" w:qFormat="1"/>
    <w:lsdException w:name="heading 8" w:uiPriority="0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0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uppressAutoHyphens/>
    </w:pPr>
    <w:rPr>
      <w:sz w:val="24"/>
      <w:szCs w:val="24"/>
      <w:lang w:eastAsia="ar-SA"/>
    </w:rPr>
  </w:style>
  <w:style w:type="paragraph" w:styleId="Heading1">
    <w:name w:val="heading 1"/>
    <w:basedOn w:val="Normal"/>
    <w:next w:val="Normal"/>
    <w:link w:val="Heading1Char"/>
    <w:qFormat/>
    <w:rsid w:val="006E3EF4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qFormat/>
    <w:pPr>
      <w:keepNext/>
      <w:numPr>
        <w:ilvl w:val="1"/>
        <w:numId w:val="1"/>
      </w:numPr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qFormat/>
    <w:pPr>
      <w:keepNext/>
      <w:numPr>
        <w:ilvl w:val="2"/>
        <w:numId w:val="1"/>
      </w:numPr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paragraph" w:styleId="Heading4">
    <w:name w:val="heading 4"/>
    <w:basedOn w:val="Normal"/>
    <w:next w:val="Normal"/>
    <w:qFormat/>
    <w:pPr>
      <w:keepNext/>
      <w:numPr>
        <w:ilvl w:val="3"/>
        <w:numId w:val="1"/>
      </w:numPr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paragraph" w:styleId="Heading5">
    <w:name w:val="heading 5"/>
    <w:basedOn w:val="Normal"/>
    <w:next w:val="BodyText"/>
    <w:qFormat/>
    <w:pPr>
      <w:numPr>
        <w:ilvl w:val="4"/>
        <w:numId w:val="1"/>
      </w:numPr>
      <w:spacing w:before="150" w:after="30" w:line="252" w:lineRule="auto"/>
      <w:outlineLvl w:val="4"/>
    </w:pPr>
    <w:rPr>
      <w:rFonts w:ascii="Tahoma" w:hAnsi="Tahoma" w:cs="Tahoma"/>
      <w:b/>
      <w:bCs/>
      <w:caps/>
      <w:color w:val="684023"/>
      <w:sz w:val="30"/>
      <w:szCs w:val="30"/>
    </w:rPr>
  </w:style>
  <w:style w:type="paragraph" w:styleId="Heading8">
    <w:name w:val="heading 8"/>
    <w:basedOn w:val="Normal"/>
    <w:next w:val="Normal"/>
    <w:link w:val="Heading8Char"/>
    <w:qFormat/>
    <w:rsid w:val="00673EC6"/>
    <w:pPr>
      <w:tabs>
        <w:tab w:val="num" w:pos="0"/>
      </w:tabs>
      <w:spacing w:before="240" w:after="60"/>
      <w:ind w:left="1440" w:hanging="1440"/>
      <w:outlineLvl w:val="7"/>
    </w:pPr>
    <w:rPr>
      <w:i/>
      <w:i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WW8Num1z0">
    <w:name w:val="WW8Num1z0"/>
    <w:rPr>
      <w:rFonts w:ascii="Courier New" w:hAnsi="Courier New" w:cs="Courier New"/>
    </w:rPr>
  </w:style>
  <w:style w:type="character" w:customStyle="1" w:styleId="WW8Num1z2">
    <w:name w:val="WW8Num1z2"/>
    <w:rPr>
      <w:rFonts w:ascii="Wingdings" w:hAnsi="Wingdings" w:cs="Wingdings"/>
    </w:rPr>
  </w:style>
  <w:style w:type="character" w:customStyle="1" w:styleId="WW8Num1z3">
    <w:name w:val="WW8Num1z3"/>
    <w:rPr>
      <w:rFonts w:ascii="Symbol" w:hAnsi="Symbol" w:cs="Symbol"/>
    </w:rPr>
  </w:style>
  <w:style w:type="character" w:customStyle="1" w:styleId="WW8Num2z0">
    <w:name w:val="WW8Num2z0"/>
    <w:rPr>
      <w:rFonts w:ascii="Symbol" w:hAnsi="Symbol" w:cs="Symbol"/>
      <w:sz w:val="20"/>
    </w:rPr>
  </w:style>
  <w:style w:type="character" w:customStyle="1" w:styleId="WW8Num2z1">
    <w:name w:val="WW8Num2z1"/>
    <w:rPr>
      <w:rFonts w:ascii="Courier New" w:hAnsi="Courier New" w:cs="Courier New"/>
      <w:sz w:val="20"/>
    </w:rPr>
  </w:style>
  <w:style w:type="character" w:customStyle="1" w:styleId="WW8Num2z2">
    <w:name w:val="WW8Num2z2"/>
    <w:rPr>
      <w:rFonts w:ascii="Wingdings" w:hAnsi="Wingdings" w:cs="Wingdings"/>
      <w:sz w:val="20"/>
    </w:rPr>
  </w:style>
  <w:style w:type="character" w:customStyle="1" w:styleId="WW8Num3z0">
    <w:name w:val="WW8Num3z0"/>
    <w:rPr>
      <w:rFonts w:ascii="Symbol" w:eastAsia="Times New Roman" w:hAnsi="Symbol" w:cs="Times New Roman"/>
    </w:rPr>
  </w:style>
  <w:style w:type="character" w:customStyle="1" w:styleId="WW8Num3z1">
    <w:name w:val="WW8Num3z1"/>
    <w:rPr>
      <w:rFonts w:ascii="Courier New" w:hAnsi="Courier New" w:cs="Courier New"/>
    </w:rPr>
  </w:style>
  <w:style w:type="character" w:customStyle="1" w:styleId="WW8Num3z2">
    <w:name w:val="WW8Num3z2"/>
    <w:rPr>
      <w:rFonts w:ascii="Wingdings" w:hAnsi="Wingdings" w:cs="Wingdings"/>
    </w:rPr>
  </w:style>
  <w:style w:type="character" w:customStyle="1" w:styleId="WW8Num3z3">
    <w:name w:val="WW8Num3z3"/>
    <w:rPr>
      <w:rFonts w:ascii="Symbol" w:hAnsi="Symbol" w:cs="Symbol"/>
    </w:rPr>
  </w:style>
  <w:style w:type="character" w:customStyle="1" w:styleId="WW8Num4z0">
    <w:name w:val="WW8Num4z0"/>
    <w:rPr>
      <w:rFonts w:ascii="Courier New" w:hAnsi="Courier New" w:cs="Courier New"/>
    </w:rPr>
  </w:style>
  <w:style w:type="character" w:customStyle="1" w:styleId="WW8Num4z2">
    <w:name w:val="WW8Num4z2"/>
    <w:rPr>
      <w:rFonts w:ascii="Wingdings" w:hAnsi="Wingdings" w:cs="Wingdings"/>
    </w:rPr>
  </w:style>
  <w:style w:type="character" w:customStyle="1" w:styleId="WW8Num4z3">
    <w:name w:val="WW8Num4z3"/>
    <w:rPr>
      <w:rFonts w:ascii="Symbol" w:hAnsi="Symbol" w:cs="Symbol"/>
    </w:rPr>
  </w:style>
  <w:style w:type="character" w:customStyle="1" w:styleId="WW8Num5z0">
    <w:name w:val="WW8Num5z0"/>
    <w:rPr>
      <w:rFonts w:ascii="Courier New" w:hAnsi="Courier New" w:cs="Courier New"/>
    </w:rPr>
  </w:style>
  <w:style w:type="character" w:customStyle="1" w:styleId="WW8Num5z2">
    <w:name w:val="WW8Num5z2"/>
    <w:rPr>
      <w:rFonts w:ascii="Wingdings" w:hAnsi="Wingdings" w:cs="Wingdings"/>
    </w:rPr>
  </w:style>
  <w:style w:type="character" w:customStyle="1" w:styleId="WW8Num5z3">
    <w:name w:val="WW8Num5z3"/>
    <w:rPr>
      <w:rFonts w:ascii="Symbol" w:hAnsi="Symbol" w:cs="Symbol"/>
    </w:rPr>
  </w:style>
  <w:style w:type="character" w:customStyle="1" w:styleId="WW8Num6z0">
    <w:name w:val="WW8Num6z0"/>
    <w:rPr>
      <w:rFonts w:ascii="Symbol" w:eastAsia="Times New Roman" w:hAnsi="Symbol" w:cs="Times New Roman"/>
    </w:rPr>
  </w:style>
  <w:style w:type="character" w:customStyle="1" w:styleId="WW8Num6z1">
    <w:name w:val="WW8Num6z1"/>
    <w:rPr>
      <w:rFonts w:ascii="Courier New" w:hAnsi="Courier New" w:cs="Courier New"/>
    </w:rPr>
  </w:style>
  <w:style w:type="character" w:customStyle="1" w:styleId="WW8Num6z2">
    <w:name w:val="WW8Num6z2"/>
    <w:rPr>
      <w:rFonts w:ascii="Wingdings" w:hAnsi="Wingdings" w:cs="Wingdings"/>
    </w:rPr>
  </w:style>
  <w:style w:type="character" w:customStyle="1" w:styleId="WW8Num6z3">
    <w:name w:val="WW8Num6z3"/>
    <w:rPr>
      <w:rFonts w:ascii="Symbol" w:hAnsi="Symbol" w:cs="Symbol"/>
    </w:rPr>
  </w:style>
  <w:style w:type="character" w:customStyle="1" w:styleId="WW8Num7z0">
    <w:name w:val="WW8Num7z0"/>
    <w:rPr>
      <w:rFonts w:ascii="Symbol" w:eastAsia="Times New Roman" w:hAnsi="Symbol" w:cs="Times New Roman"/>
    </w:rPr>
  </w:style>
  <w:style w:type="character" w:customStyle="1" w:styleId="WW8Num7z1">
    <w:name w:val="WW8Num7z1"/>
    <w:rPr>
      <w:rFonts w:ascii="Courier New" w:hAnsi="Courier New" w:cs="Courier New"/>
    </w:rPr>
  </w:style>
  <w:style w:type="character" w:customStyle="1" w:styleId="WW8Num7z2">
    <w:name w:val="WW8Num7z2"/>
    <w:rPr>
      <w:rFonts w:ascii="Wingdings" w:hAnsi="Wingdings" w:cs="Wingdings"/>
    </w:rPr>
  </w:style>
  <w:style w:type="character" w:customStyle="1" w:styleId="WW8Num7z3">
    <w:name w:val="WW8Num7z3"/>
    <w:rPr>
      <w:rFonts w:ascii="Symbol" w:hAnsi="Symbol" w:cs="Symbol"/>
    </w:rPr>
  </w:style>
  <w:style w:type="character" w:customStyle="1" w:styleId="WW8Num8z0">
    <w:name w:val="WW8Num8z0"/>
    <w:rPr>
      <w:rFonts w:ascii="Symbol" w:eastAsia="Times New Roman" w:hAnsi="Symbol" w:cs="Times New Roman"/>
    </w:rPr>
  </w:style>
  <w:style w:type="character" w:customStyle="1" w:styleId="WW8Num8z1">
    <w:name w:val="WW8Num8z1"/>
    <w:rPr>
      <w:rFonts w:ascii="Courier New" w:hAnsi="Courier New" w:cs="Courier New"/>
    </w:rPr>
  </w:style>
  <w:style w:type="character" w:customStyle="1" w:styleId="WW8Num8z2">
    <w:name w:val="WW8Num8z2"/>
    <w:rPr>
      <w:rFonts w:ascii="Wingdings" w:hAnsi="Wingdings" w:cs="Wingdings"/>
    </w:rPr>
  </w:style>
  <w:style w:type="character" w:customStyle="1" w:styleId="WW8Num8z3">
    <w:name w:val="WW8Num8z3"/>
    <w:rPr>
      <w:rFonts w:ascii="Symbol" w:hAnsi="Symbol" w:cs="Symbol"/>
    </w:rPr>
  </w:style>
  <w:style w:type="character" w:customStyle="1" w:styleId="WW8Num9z0">
    <w:name w:val="WW8Num9z0"/>
    <w:rPr>
      <w:rFonts w:ascii="Wingdings" w:hAnsi="Wingdings" w:cs="Wingdings"/>
    </w:rPr>
  </w:style>
  <w:style w:type="character" w:customStyle="1" w:styleId="WW8Num9z1">
    <w:name w:val="WW8Num9z1"/>
    <w:rPr>
      <w:rFonts w:ascii="Courier New" w:hAnsi="Courier New" w:cs="Courier New"/>
    </w:rPr>
  </w:style>
  <w:style w:type="character" w:customStyle="1" w:styleId="WW8Num9z3">
    <w:name w:val="WW8Num9z3"/>
    <w:rPr>
      <w:rFonts w:ascii="Symbol" w:hAnsi="Symbol" w:cs="Symbol"/>
    </w:rPr>
  </w:style>
  <w:style w:type="character" w:customStyle="1" w:styleId="WW8Num11z0">
    <w:name w:val="WW8Num11z0"/>
    <w:rPr>
      <w:rFonts w:ascii="Symbol" w:eastAsia="Times New Roman" w:hAnsi="Symbol" w:cs="Times New Roman"/>
    </w:rPr>
  </w:style>
  <w:style w:type="character" w:customStyle="1" w:styleId="WW8Num11z1">
    <w:name w:val="WW8Num11z1"/>
    <w:rPr>
      <w:rFonts w:ascii="Courier New" w:hAnsi="Courier New" w:cs="Courier New"/>
    </w:rPr>
  </w:style>
  <w:style w:type="character" w:customStyle="1" w:styleId="WW8Num11z2">
    <w:name w:val="WW8Num11z2"/>
    <w:rPr>
      <w:rFonts w:ascii="Wingdings" w:hAnsi="Wingdings" w:cs="Wingdings"/>
    </w:rPr>
  </w:style>
  <w:style w:type="character" w:customStyle="1" w:styleId="WW8Num11z3">
    <w:name w:val="WW8Num11z3"/>
    <w:rPr>
      <w:rFonts w:ascii="Symbol" w:hAnsi="Symbol" w:cs="Symbol"/>
    </w:rPr>
  </w:style>
  <w:style w:type="character" w:customStyle="1" w:styleId="WW8Num12z0">
    <w:name w:val="WW8Num12z0"/>
    <w:rPr>
      <w:rFonts w:ascii="Symbol" w:hAnsi="Symbol" w:cs="Symbol"/>
    </w:rPr>
  </w:style>
  <w:style w:type="character" w:styleId="Hyperlink">
    <w:name w:val="Hyperlink"/>
    <w:rPr>
      <w:color w:val="0000FF"/>
      <w:u w:val="single"/>
    </w:rPr>
  </w:style>
  <w:style w:type="character" w:customStyle="1" w:styleId="BodyTextChar">
    <w:name w:val="Body Text Char"/>
    <w:rPr>
      <w:sz w:val="24"/>
      <w:szCs w:val="24"/>
    </w:rPr>
  </w:style>
  <w:style w:type="character" w:customStyle="1" w:styleId="HeaderChar">
    <w:name w:val="Header Char"/>
    <w:rPr>
      <w:sz w:val="24"/>
      <w:szCs w:val="24"/>
    </w:rPr>
  </w:style>
  <w:style w:type="character" w:customStyle="1" w:styleId="FooterChar">
    <w:name w:val="Footer Char"/>
    <w:rPr>
      <w:sz w:val="24"/>
      <w:szCs w:val="24"/>
    </w:rPr>
  </w:style>
  <w:style w:type="character" w:customStyle="1" w:styleId="Heading3Char">
    <w:name w:val="Heading 3 Char"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Heading2Char">
    <w:name w:val="Heading 2 Char"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Heading4Char">
    <w:name w:val="Heading 4 Char"/>
    <w:rPr>
      <w:rFonts w:ascii="Calibri" w:eastAsia="Times New Roman" w:hAnsi="Calibri" w:cs="Times New Roman"/>
      <w:b/>
      <w:bCs/>
      <w:sz w:val="28"/>
      <w:szCs w:val="28"/>
    </w:rPr>
  </w:style>
  <w:style w:type="character" w:customStyle="1" w:styleId="QuoteChar">
    <w:name w:val="Quote Char"/>
    <w:uiPriority w:val="29"/>
    <w:rPr>
      <w:rFonts w:ascii="Calibri" w:eastAsia="MS Mincho" w:hAnsi="Calibri" w:cs="Arial"/>
      <w:i/>
      <w:iCs/>
      <w:color w:val="000000"/>
      <w:sz w:val="22"/>
      <w:szCs w:val="22"/>
    </w:rPr>
  </w:style>
  <w:style w:type="paragraph" w:customStyle="1" w:styleId="Heading">
    <w:name w:val="Heading"/>
    <w:basedOn w:val="Normal"/>
    <w:next w:val="BodyText"/>
    <w:pPr>
      <w:keepNext/>
      <w:spacing w:before="240" w:after="120"/>
    </w:pPr>
    <w:rPr>
      <w:rFonts w:ascii="Arial" w:eastAsia="Arial Unicode MS" w:hAnsi="Arial" w:cs="Mangal"/>
      <w:sz w:val="28"/>
      <w:szCs w:val="28"/>
    </w:rPr>
  </w:style>
  <w:style w:type="paragraph" w:styleId="BodyText">
    <w:name w:val="Body Text"/>
    <w:basedOn w:val="Normal"/>
    <w:pPr>
      <w:jc w:val="center"/>
    </w:pPr>
  </w:style>
  <w:style w:type="paragraph" w:styleId="List">
    <w:name w:val="List"/>
    <w:basedOn w:val="BodyText"/>
    <w:rPr>
      <w:rFonts w:cs="Mang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Mangal"/>
      <w:i/>
      <w:iCs/>
    </w:rPr>
  </w:style>
  <w:style w:type="paragraph" w:customStyle="1" w:styleId="Index">
    <w:name w:val="Index"/>
    <w:basedOn w:val="Normal"/>
    <w:pPr>
      <w:suppressLineNumbers/>
    </w:pPr>
    <w:rPr>
      <w:rFonts w:cs="Mangal"/>
    </w:rPr>
  </w:style>
  <w:style w:type="paragraph" w:styleId="BalloonText">
    <w:name w:val="Balloon Text"/>
    <w:basedOn w:val="Normal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pPr>
      <w:spacing w:line="336" w:lineRule="auto"/>
    </w:pPr>
  </w:style>
  <w:style w:type="paragraph" w:styleId="NoSpacing">
    <w:name w:val="No Spacing"/>
    <w:basedOn w:val="Normal"/>
    <w:uiPriority w:val="1"/>
    <w:qFormat/>
    <w:rPr>
      <w:rFonts w:ascii="Calibri" w:eastAsia="Calibri" w:hAnsi="Calibri" w:cs="Calibri"/>
      <w:sz w:val="22"/>
      <w:szCs w:val="22"/>
    </w:rPr>
  </w:style>
  <w:style w:type="paragraph" w:styleId="Header">
    <w:name w:val="header"/>
    <w:basedOn w:val="Normal"/>
    <w:pPr>
      <w:tabs>
        <w:tab w:val="center" w:pos="4680"/>
        <w:tab w:val="right" w:pos="9360"/>
      </w:tabs>
    </w:pPr>
  </w:style>
  <w:style w:type="paragraph" w:styleId="Footer">
    <w:name w:val="footer"/>
    <w:basedOn w:val="Normal"/>
    <w:pPr>
      <w:tabs>
        <w:tab w:val="center" w:pos="4680"/>
        <w:tab w:val="right" w:pos="9360"/>
      </w:tabs>
    </w:pPr>
  </w:style>
  <w:style w:type="paragraph" w:styleId="Quote">
    <w:name w:val="Quote"/>
    <w:basedOn w:val="Normal"/>
    <w:next w:val="Normal"/>
    <w:uiPriority w:val="29"/>
    <w:qFormat/>
    <w:pPr>
      <w:spacing w:after="200" w:line="276" w:lineRule="auto"/>
    </w:pPr>
    <w:rPr>
      <w:rFonts w:ascii="Calibri" w:eastAsia="MS Mincho" w:hAnsi="Calibri" w:cs="Arial"/>
      <w:i/>
      <w:iCs/>
      <w:color w:val="000000"/>
      <w:sz w:val="22"/>
      <w:szCs w:val="22"/>
    </w:rPr>
  </w:style>
  <w:style w:type="paragraph" w:customStyle="1" w:styleId="Framecontents">
    <w:name w:val="Frame contents"/>
    <w:basedOn w:val="BodyText"/>
  </w:style>
  <w:style w:type="character" w:styleId="Strong">
    <w:name w:val="Strong"/>
    <w:uiPriority w:val="22"/>
    <w:qFormat/>
    <w:rsid w:val="0064337E"/>
    <w:rPr>
      <w:b/>
      <w:bCs/>
    </w:rPr>
  </w:style>
  <w:style w:type="character" w:customStyle="1" w:styleId="Heading1Char">
    <w:name w:val="Heading 1 Char"/>
    <w:link w:val="Heading1"/>
    <w:uiPriority w:val="9"/>
    <w:rsid w:val="006E3EF4"/>
    <w:rPr>
      <w:rFonts w:ascii="Cambria" w:eastAsia="Times New Roman" w:hAnsi="Cambria" w:cs="Times New Roman"/>
      <w:b/>
      <w:bCs/>
      <w:kern w:val="32"/>
      <w:sz w:val="32"/>
      <w:szCs w:val="32"/>
      <w:lang w:eastAsia="ar-SA"/>
    </w:rPr>
  </w:style>
  <w:style w:type="paragraph" w:styleId="ListParagraph">
    <w:name w:val="List Paragraph"/>
    <w:basedOn w:val="Normal"/>
    <w:uiPriority w:val="34"/>
    <w:qFormat/>
    <w:rsid w:val="00481469"/>
    <w:pPr>
      <w:ind w:left="720"/>
      <w:contextualSpacing/>
    </w:pPr>
  </w:style>
  <w:style w:type="character" w:styleId="Emphasis">
    <w:name w:val="Emphasis"/>
    <w:basedOn w:val="DefaultParagraphFont"/>
    <w:uiPriority w:val="20"/>
    <w:qFormat/>
    <w:rsid w:val="000960E1"/>
    <w:rPr>
      <w:i/>
      <w:iCs/>
    </w:rPr>
  </w:style>
  <w:style w:type="character" w:customStyle="1" w:styleId="Heading8Char">
    <w:name w:val="Heading 8 Char"/>
    <w:basedOn w:val="DefaultParagraphFont"/>
    <w:link w:val="Heading8"/>
    <w:rsid w:val="00673EC6"/>
    <w:rPr>
      <w:i/>
      <w:iCs/>
      <w:sz w:val="24"/>
      <w:szCs w:val="24"/>
      <w:lang w:eastAsia="ar-SA"/>
    </w:rPr>
  </w:style>
  <w:style w:type="paragraph" w:styleId="PlainText">
    <w:name w:val="Plain Text"/>
    <w:basedOn w:val="Normal"/>
    <w:link w:val="PlainTextChar"/>
    <w:uiPriority w:val="99"/>
    <w:unhideWhenUsed/>
    <w:rsid w:val="00651084"/>
    <w:pPr>
      <w:suppressAutoHyphens w:val="0"/>
    </w:pPr>
    <w:rPr>
      <w:rFonts w:ascii="Calibri" w:hAnsi="Calibri"/>
      <w:sz w:val="22"/>
      <w:szCs w:val="21"/>
      <w:lang w:eastAsia="en-US"/>
    </w:rPr>
  </w:style>
  <w:style w:type="character" w:customStyle="1" w:styleId="PlainTextChar">
    <w:name w:val="Plain Text Char"/>
    <w:basedOn w:val="DefaultParagraphFont"/>
    <w:link w:val="PlainText"/>
    <w:uiPriority w:val="99"/>
    <w:rsid w:val="00651084"/>
    <w:rPr>
      <w:rFonts w:ascii="Calibri" w:hAnsi="Calibri"/>
      <w:sz w:val="22"/>
      <w:szCs w:val="21"/>
    </w:rPr>
  </w:style>
  <w:style w:type="paragraph" w:styleId="BodyText2">
    <w:name w:val="Body Text 2"/>
    <w:basedOn w:val="Normal"/>
    <w:link w:val="BodyText2Char"/>
    <w:uiPriority w:val="99"/>
    <w:unhideWhenUsed/>
    <w:rsid w:val="004E0D8F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4E0D8F"/>
    <w:rPr>
      <w:sz w:val="24"/>
      <w:szCs w:val="24"/>
      <w:lang w:eastAsia="ar-SA"/>
    </w:rPr>
  </w:style>
  <w:style w:type="character" w:customStyle="1" w:styleId="apple-converted-space">
    <w:name w:val="apple-converted-space"/>
    <w:basedOn w:val="DefaultParagraphFont"/>
    <w:rsid w:val="00D1198C"/>
  </w:style>
  <w:style w:type="paragraph" w:customStyle="1" w:styleId="Default">
    <w:name w:val="Default"/>
    <w:rsid w:val="000D18A1"/>
    <w:pPr>
      <w:autoSpaceDE w:val="0"/>
      <w:autoSpaceDN w:val="0"/>
      <w:adjustRightInd w:val="0"/>
    </w:pPr>
    <w:rPr>
      <w:rFonts w:ascii="Garamond" w:hAnsi="Garamond" w:cs="Garamond"/>
      <w:color w:val="000000"/>
      <w:sz w:val="24"/>
      <w:szCs w:val="24"/>
    </w:rPr>
  </w:style>
  <w:style w:type="character" w:customStyle="1" w:styleId="gmail-aqj">
    <w:name w:val="gmail-aqj"/>
    <w:basedOn w:val="DefaultParagraphFont"/>
    <w:rsid w:val="00DD4439"/>
  </w:style>
  <w:style w:type="character" w:customStyle="1" w:styleId="gmail-m-1213570491074295839gmail-aqj">
    <w:name w:val="gmail-m_-1213570491074295839gmail-aqj"/>
    <w:basedOn w:val="DefaultParagraphFont"/>
    <w:rsid w:val="002053C9"/>
  </w:style>
  <w:style w:type="paragraph" w:customStyle="1" w:styleId="ydp11805fc0yiv9373681553ydpedaf38afyiv5350099951ydpd54506camsonormal">
    <w:name w:val="ydp11805fc0yiv9373681553ydpedaf38afyiv5350099951ydpd54506camsonormal"/>
    <w:basedOn w:val="Normal"/>
    <w:rsid w:val="00DA48DA"/>
    <w:pPr>
      <w:suppressAutoHyphens w:val="0"/>
      <w:spacing w:before="100" w:beforeAutospacing="1" w:after="100" w:afterAutospacing="1"/>
    </w:pPr>
    <w:rPr>
      <w:rFonts w:eastAsiaTheme="minorHAnsi"/>
      <w:lang w:eastAsia="en-US"/>
    </w:rPr>
  </w:style>
  <w:style w:type="paragraph" w:customStyle="1" w:styleId="ydp11805fc0yiv9373681553ydpedaf38afyiv5350099951ydpd54506cayiv5608847938msonormal">
    <w:name w:val="ydp11805fc0yiv9373681553ydpedaf38afyiv5350099951ydpd54506cayiv5608847938msonormal"/>
    <w:basedOn w:val="Normal"/>
    <w:rsid w:val="00DA48DA"/>
    <w:pPr>
      <w:suppressAutoHyphens w:val="0"/>
      <w:spacing w:before="100" w:beforeAutospacing="1" w:after="100" w:afterAutospacing="1"/>
    </w:pPr>
    <w:rPr>
      <w:rFonts w:eastAsiaTheme="minorHAnsi"/>
      <w:lang w:eastAsia="en-US"/>
    </w:rPr>
  </w:style>
  <w:style w:type="character" w:customStyle="1" w:styleId="gmail-il">
    <w:name w:val="gmail-il"/>
    <w:basedOn w:val="DefaultParagraphFont"/>
    <w:rsid w:val="002220B2"/>
  </w:style>
  <w:style w:type="character" w:customStyle="1" w:styleId="gmail-m-522278777501479849gmail-m-1213570491074295839gmail-aqj">
    <w:name w:val="gmail-m_-522278777501479849gmail-m_-1213570491074295839gmail-aqj"/>
    <w:basedOn w:val="DefaultParagraphFont"/>
    <w:rsid w:val="002220B2"/>
  </w:style>
  <w:style w:type="character" w:customStyle="1" w:styleId="m-3209790413774301165gmail-m-4632775750891797549gmail-aqj">
    <w:name w:val="m_-3209790413774301165gmail-m_-4632775750891797549gmail-aqj"/>
    <w:basedOn w:val="DefaultParagraphFont"/>
    <w:rsid w:val="004E1B39"/>
    <w:rPr>
      <w:rFonts w:ascii="Times New Roman" w:hAnsi="Times New Roman" w:cs="Times New Roman" w:hint="default"/>
    </w:rPr>
  </w:style>
  <w:style w:type="paragraph" w:customStyle="1" w:styleId="ydpf90e4dcmsonormal">
    <w:name w:val="ydpf90e4dcmsonormal"/>
    <w:basedOn w:val="Normal"/>
    <w:rsid w:val="00EF0785"/>
    <w:pPr>
      <w:suppressAutoHyphens w:val="0"/>
      <w:spacing w:before="100" w:beforeAutospacing="1" w:after="100" w:afterAutospacing="1"/>
    </w:pPr>
    <w:rPr>
      <w:rFonts w:eastAsiaTheme="minorHAnsi"/>
      <w:lang w:eastAsia="en-US"/>
    </w:rPr>
  </w:style>
  <w:style w:type="paragraph" w:customStyle="1" w:styleId="ydp1fa5a1ccmsonormal">
    <w:name w:val="ydp1fa5a1ccmsonormal"/>
    <w:basedOn w:val="Normal"/>
    <w:rsid w:val="00B30D41"/>
    <w:pPr>
      <w:suppressAutoHyphens w:val="0"/>
      <w:spacing w:before="100" w:beforeAutospacing="1" w:after="100" w:afterAutospacing="1"/>
    </w:pPr>
    <w:rPr>
      <w:rFonts w:eastAsiaTheme="minorHAnsi"/>
      <w:lang w:eastAsia="en-US"/>
    </w:rPr>
  </w:style>
  <w:style w:type="character" w:customStyle="1" w:styleId="money">
    <w:name w:val="money"/>
    <w:basedOn w:val="DefaultParagraphFont"/>
    <w:rsid w:val="00C0452E"/>
  </w:style>
  <w:style w:type="character" w:customStyle="1" w:styleId="text-container">
    <w:name w:val="text-container"/>
    <w:basedOn w:val="DefaultParagraphFont"/>
    <w:rsid w:val="0055176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717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3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2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5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2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75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62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86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7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38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72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60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7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55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13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03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99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66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72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45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11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0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1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36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16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32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95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44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51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2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09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41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68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54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35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2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85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060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016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47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409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232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059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530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493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650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426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156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475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834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843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305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733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802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949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781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036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957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128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535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37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705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09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373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996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080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339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398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348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789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221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729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644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811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459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157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094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263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036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975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29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871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692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984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136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38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428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5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6091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4" w:color="DFDFDF"/>
                <w:right w:val="none" w:sz="0" w:space="0" w:color="auto"/>
              </w:divBdr>
              <w:divsChild>
                <w:div w:id="7232167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71403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79781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5322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0959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EEEEEE"/>
                    <w:bottom w:val="none" w:sz="0" w:space="0" w:color="EEEEEE"/>
                    <w:right w:val="none" w:sz="0" w:space="0" w:color="EEEEEE"/>
                  </w:divBdr>
                </w:div>
              </w:divsChild>
            </w:div>
          </w:divsChild>
        </w:div>
        <w:div w:id="897668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3247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21383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15222896">
              <w:marLeft w:val="0"/>
              <w:marRight w:val="-18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6145453">
                  <w:marLeft w:val="0"/>
                  <w:marRight w:val="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55842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56325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99400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406243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32322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798225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34722131">
                                              <w:marLeft w:val="0"/>
                                              <w:marRight w:val="0"/>
                                              <w:marTop w:val="0"/>
                                              <w:marBottom w:val="7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2880028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73729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74041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5021374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20002911">
                                              <w:marLeft w:val="0"/>
                                              <w:marRight w:val="0"/>
                                              <w:marTop w:val="0"/>
                                              <w:marBottom w:val="7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9697017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545196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731115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5182937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18281061">
                                              <w:marLeft w:val="0"/>
                                              <w:marRight w:val="0"/>
                                              <w:marTop w:val="0"/>
                                              <w:marBottom w:val="7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8178417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607413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902430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2773299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06395282">
                                              <w:marLeft w:val="0"/>
                                              <w:marRight w:val="0"/>
                                              <w:marTop w:val="0"/>
                                              <w:marBottom w:val="7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504850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761656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38159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362617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23890464">
                                              <w:marLeft w:val="0"/>
                                              <w:marRight w:val="0"/>
                                              <w:marTop w:val="0"/>
                                              <w:marBottom w:val="7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6145600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719986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27654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564916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00904819">
                                              <w:marLeft w:val="0"/>
                                              <w:marRight w:val="0"/>
                                              <w:marTop w:val="0"/>
                                              <w:marBottom w:val="7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9135874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10167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381974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227363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13730241">
                                              <w:marLeft w:val="0"/>
                                              <w:marRight w:val="0"/>
                                              <w:marTop w:val="0"/>
                                              <w:marBottom w:val="7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2336139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939251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115670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766640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6880959">
                                              <w:marLeft w:val="0"/>
                                              <w:marRight w:val="0"/>
                                              <w:marTop w:val="0"/>
                                              <w:marBottom w:val="7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4735267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75684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169395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804148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90235849">
                                              <w:marLeft w:val="0"/>
                                              <w:marRight w:val="0"/>
                                              <w:marTop w:val="0"/>
                                              <w:marBottom w:val="7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4016064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362625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192230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226454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61797213">
                                              <w:marLeft w:val="0"/>
                                              <w:marRight w:val="0"/>
                                              <w:marTop w:val="0"/>
                                              <w:marBottom w:val="7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4242993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307730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933518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036058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62494638">
                                              <w:marLeft w:val="0"/>
                                              <w:marRight w:val="0"/>
                                              <w:marTop w:val="0"/>
                                              <w:marBottom w:val="7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2164755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53843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206804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693807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74031631">
                                              <w:marLeft w:val="0"/>
                                              <w:marRight w:val="0"/>
                                              <w:marTop w:val="0"/>
                                              <w:marBottom w:val="7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8046622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401453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307727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9755987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06833807">
                                              <w:marLeft w:val="0"/>
                                              <w:marRight w:val="0"/>
                                              <w:marTop w:val="0"/>
                                              <w:marBottom w:val="7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4218754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811742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657009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766297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43686018">
                                              <w:marLeft w:val="0"/>
                                              <w:marRight w:val="0"/>
                                              <w:marTop w:val="0"/>
                                              <w:marBottom w:val="7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4266525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554926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73371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280126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55929112">
                                              <w:marLeft w:val="0"/>
                                              <w:marRight w:val="0"/>
                                              <w:marTop w:val="0"/>
                                              <w:marBottom w:val="7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89502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6558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5487038">
                  <w:marLeft w:val="0"/>
                  <w:marRight w:val="0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36807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313878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469196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9814520">
                  <w:marLeft w:val="0"/>
                  <w:marRight w:val="0"/>
                  <w:marTop w:val="30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0571987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8" w:color="CCCCCC"/>
                        <w:left w:val="single" w:sz="6" w:space="8" w:color="CCCCCC"/>
                        <w:bottom w:val="single" w:sz="6" w:space="8" w:color="CCCCCC"/>
                        <w:right w:val="single" w:sz="2" w:space="8" w:color="CCCCCC"/>
                      </w:divBdr>
                      <w:divsChild>
                        <w:div w:id="2045985341">
                          <w:marLeft w:val="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30696264">
                  <w:marLeft w:val="0"/>
                  <w:marRight w:val="0"/>
                  <w:marTop w:val="0"/>
                  <w:marBottom w:val="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40334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0946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27229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38783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715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753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370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949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523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457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689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424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536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237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855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986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36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528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102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334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533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493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469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779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305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203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142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22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991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646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646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339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7416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0350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34937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133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61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33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776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040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59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135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250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996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690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267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671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056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145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727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923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474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01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597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876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959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397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297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069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284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83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419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032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738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823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275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914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147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665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631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987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59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36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924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092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312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31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163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22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674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9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145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40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713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526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996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156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964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820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0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824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18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528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718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252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399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299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223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806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61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521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339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536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904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333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410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770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530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196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488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762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270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121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875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532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270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175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802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638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022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981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43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712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995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995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259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688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338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259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455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221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529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20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25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763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581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086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177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829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793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773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843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354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744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705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561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611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689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39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530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208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714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370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984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156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0624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4" w:color="DFDFDF"/>
                <w:right w:val="none" w:sz="0" w:space="0" w:color="auto"/>
              </w:divBdr>
              <w:divsChild>
                <w:div w:id="2104035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1182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74717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1907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31513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EEEEEE"/>
                    <w:bottom w:val="none" w:sz="0" w:space="0" w:color="EEEEEE"/>
                    <w:right w:val="none" w:sz="0" w:space="0" w:color="EEEEEE"/>
                  </w:divBdr>
                </w:div>
              </w:divsChild>
            </w:div>
          </w:divsChild>
        </w:div>
        <w:div w:id="1660845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471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5186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89714874">
              <w:marLeft w:val="0"/>
              <w:marRight w:val="-18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117426">
                  <w:marLeft w:val="0"/>
                  <w:marRight w:val="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72124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26427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69385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55541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05368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942086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29287541">
                                              <w:marLeft w:val="0"/>
                                              <w:marRight w:val="0"/>
                                              <w:marTop w:val="0"/>
                                              <w:marBottom w:val="7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3747380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86274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999830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338063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87356302">
                                              <w:marLeft w:val="0"/>
                                              <w:marRight w:val="0"/>
                                              <w:marTop w:val="0"/>
                                              <w:marBottom w:val="7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2135393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142820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968608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735812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61315318">
                                              <w:marLeft w:val="0"/>
                                              <w:marRight w:val="0"/>
                                              <w:marTop w:val="0"/>
                                              <w:marBottom w:val="7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20050822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174819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51229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223195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45317205">
                                              <w:marLeft w:val="0"/>
                                              <w:marRight w:val="0"/>
                                              <w:marTop w:val="0"/>
                                              <w:marBottom w:val="7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0040899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743534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65467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368043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55497923">
                                              <w:marLeft w:val="0"/>
                                              <w:marRight w:val="0"/>
                                              <w:marTop w:val="0"/>
                                              <w:marBottom w:val="7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9658892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814077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510055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3946584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15566322">
                                              <w:marLeft w:val="0"/>
                                              <w:marRight w:val="0"/>
                                              <w:marTop w:val="0"/>
                                              <w:marBottom w:val="7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498080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326581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6411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1120794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24534866">
                                              <w:marLeft w:val="0"/>
                                              <w:marRight w:val="0"/>
                                              <w:marTop w:val="0"/>
                                              <w:marBottom w:val="7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9346299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595889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403456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974189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46959493">
                                              <w:marLeft w:val="0"/>
                                              <w:marRight w:val="0"/>
                                              <w:marTop w:val="0"/>
                                              <w:marBottom w:val="7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2805739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24797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186130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4272065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06266788">
                                              <w:marLeft w:val="0"/>
                                              <w:marRight w:val="0"/>
                                              <w:marTop w:val="0"/>
                                              <w:marBottom w:val="7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8157525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941091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94773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715770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70433848">
                                              <w:marLeft w:val="0"/>
                                              <w:marRight w:val="0"/>
                                              <w:marTop w:val="0"/>
                                              <w:marBottom w:val="7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1019486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630218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234631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224467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90737770">
                                              <w:marLeft w:val="0"/>
                                              <w:marRight w:val="0"/>
                                              <w:marTop w:val="0"/>
                                              <w:marBottom w:val="7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21395644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768686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599797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299955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52554171">
                                              <w:marLeft w:val="0"/>
                                              <w:marRight w:val="0"/>
                                              <w:marTop w:val="0"/>
                                              <w:marBottom w:val="7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5922786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34926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337784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6076527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01737983">
                                              <w:marLeft w:val="0"/>
                                              <w:marRight w:val="0"/>
                                              <w:marTop w:val="0"/>
                                              <w:marBottom w:val="7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6107454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68053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862444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935376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29646991">
                                              <w:marLeft w:val="0"/>
                                              <w:marRight w:val="0"/>
                                              <w:marTop w:val="0"/>
                                              <w:marBottom w:val="7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7958754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591286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811242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4828226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97331592">
                                              <w:marLeft w:val="0"/>
                                              <w:marRight w:val="0"/>
                                              <w:marTop w:val="0"/>
                                              <w:marBottom w:val="7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32741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6938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3047607">
                  <w:marLeft w:val="0"/>
                  <w:marRight w:val="0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79734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02008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90105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2146854">
                  <w:marLeft w:val="0"/>
                  <w:marRight w:val="0"/>
                  <w:marTop w:val="30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4932073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8" w:color="CCCCCC"/>
                        <w:left w:val="single" w:sz="6" w:space="8" w:color="CCCCCC"/>
                        <w:bottom w:val="single" w:sz="6" w:space="8" w:color="CCCCCC"/>
                        <w:right w:val="single" w:sz="2" w:space="8" w:color="CCCCCC"/>
                      </w:divBdr>
                      <w:divsChild>
                        <w:div w:id="1649944414">
                          <w:marLeft w:val="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08863516">
                  <w:marLeft w:val="0"/>
                  <w:marRight w:val="0"/>
                  <w:marTop w:val="0"/>
                  <w:marBottom w:val="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9351970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43894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10683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1448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736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507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532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522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581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875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53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974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806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660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867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151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556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841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958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490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338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458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29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063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663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051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525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60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378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686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491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71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578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77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43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072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085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247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389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506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026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496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283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476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058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57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272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660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508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488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060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179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110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890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486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41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177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490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99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270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271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615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249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440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853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643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371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490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869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3197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9777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1762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765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110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546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410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864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272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005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922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083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890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640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270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691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738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581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042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423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932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749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619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92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842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77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360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47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938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374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68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955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778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74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325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070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474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408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251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89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mailto:parishpictorial2020@gmail.com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All%20Users\Documents\9-9-12%20BULLETIN%20PAGE%204%20and%201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BE0D2AC-C254-406B-8934-74005F62B1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9-9-12 BULLETIN PAGE 4 and 1.dot</Template>
  <TotalTime>21</TotalTime>
  <Pages>1</Pages>
  <Words>244</Words>
  <Characters>1397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St</vt:lpstr>
    </vt:vector>
  </TitlesOfParts>
  <Company>Hewlett-Packard</Company>
  <LinksUpToDate>false</LinksUpToDate>
  <CharactersWithSpaces>1638</CharactersWithSpaces>
  <SharedDoc>false</SharedDoc>
  <HLinks>
    <vt:vector size="42" baseType="variant">
      <vt:variant>
        <vt:i4>5701650</vt:i4>
      </vt:variant>
      <vt:variant>
        <vt:i4>18</vt:i4>
      </vt:variant>
      <vt:variant>
        <vt:i4>0</vt:i4>
      </vt:variant>
      <vt:variant>
        <vt:i4>5</vt:i4>
      </vt:variant>
      <vt:variant>
        <vt:lpwstr>http://www.masstimes.org/</vt:lpwstr>
      </vt:variant>
      <vt:variant>
        <vt:lpwstr/>
      </vt:variant>
      <vt:variant>
        <vt:i4>5963780</vt:i4>
      </vt:variant>
      <vt:variant>
        <vt:i4>15</vt:i4>
      </vt:variant>
      <vt:variant>
        <vt:i4>0</vt:i4>
      </vt:variant>
      <vt:variant>
        <vt:i4>5</vt:i4>
      </vt:variant>
      <vt:variant>
        <vt:lpwstr>http://sites.esu7.org/holyfamily</vt:lpwstr>
      </vt:variant>
      <vt:variant>
        <vt:lpwstr/>
      </vt:variant>
      <vt:variant>
        <vt:i4>1769548</vt:i4>
      </vt:variant>
      <vt:variant>
        <vt:i4>12</vt:i4>
      </vt:variant>
      <vt:variant>
        <vt:i4>0</vt:i4>
      </vt:variant>
      <vt:variant>
        <vt:i4>5</vt:i4>
      </vt:variant>
      <vt:variant>
        <vt:lpwstr>http://www.lhfdaycare.wordpress.com/</vt:lpwstr>
      </vt:variant>
      <vt:variant>
        <vt:lpwstr/>
      </vt:variant>
      <vt:variant>
        <vt:i4>4980851</vt:i4>
      </vt:variant>
      <vt:variant>
        <vt:i4>9</vt:i4>
      </vt:variant>
      <vt:variant>
        <vt:i4>0</vt:i4>
      </vt:variant>
      <vt:variant>
        <vt:i4>5</vt:i4>
      </vt:variant>
      <vt:variant>
        <vt:lpwstr>mailto:lhfp@megavision.com</vt:lpwstr>
      </vt:variant>
      <vt:variant>
        <vt:lpwstr/>
      </vt:variant>
      <vt:variant>
        <vt:i4>4653132</vt:i4>
      </vt:variant>
      <vt:variant>
        <vt:i4>6</vt:i4>
      </vt:variant>
      <vt:variant>
        <vt:i4>0</vt:i4>
      </vt:variant>
      <vt:variant>
        <vt:i4>5</vt:i4>
      </vt:variant>
      <vt:variant>
        <vt:lpwstr>http://www.megavision.net/lhf</vt:lpwstr>
      </vt:variant>
      <vt:variant>
        <vt:lpwstr/>
      </vt:variant>
      <vt:variant>
        <vt:i4>3276839</vt:i4>
      </vt:variant>
      <vt:variant>
        <vt:i4>3</vt:i4>
      </vt:variant>
      <vt:variant>
        <vt:i4>0</vt:i4>
      </vt:variant>
      <vt:variant>
        <vt:i4>5</vt:i4>
      </vt:variant>
      <vt:variant>
        <vt:lpwstr>http://www.nebcathcon.org/</vt:lpwstr>
      </vt:variant>
      <vt:variant>
        <vt:lpwstr/>
      </vt:variant>
      <vt:variant>
        <vt:i4>5570644</vt:i4>
      </vt:variant>
      <vt:variant>
        <vt:i4>0</vt:i4>
      </vt:variant>
      <vt:variant>
        <vt:i4>0</vt:i4>
      </vt:variant>
      <vt:variant>
        <vt:i4>5</vt:i4>
      </vt:variant>
      <vt:variant>
        <vt:lpwstr>http://www.stbenedictcenter.com/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St</dc:title>
  <dc:creator>HP Authorized Customer</dc:creator>
  <cp:lastModifiedBy>Cheryl</cp:lastModifiedBy>
  <cp:revision>7</cp:revision>
  <cp:lastPrinted>2020-05-15T15:57:00Z</cp:lastPrinted>
  <dcterms:created xsi:type="dcterms:W3CDTF">2020-05-18T15:44:00Z</dcterms:created>
  <dcterms:modified xsi:type="dcterms:W3CDTF">2020-05-20T22:01:00Z</dcterms:modified>
</cp:coreProperties>
</file>